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1D3D60">
        <w:rPr>
          <w:rFonts w:ascii="Times New Roman" w:hAnsi="Times New Roman"/>
          <w:sz w:val="40"/>
          <w:szCs w:val="40"/>
          <w:lang w:val="uk-UA"/>
        </w:rPr>
        <w:t>Харківська спеціалізована школа І-ІІІ ступенів № 66</w:t>
      </w:r>
    </w:p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1D3D60">
        <w:rPr>
          <w:rFonts w:ascii="Times New Roman" w:hAnsi="Times New Roman"/>
          <w:sz w:val="40"/>
          <w:szCs w:val="40"/>
          <w:lang w:val="uk-UA"/>
        </w:rPr>
        <w:t>Харківської міської ради Харківської області</w:t>
      </w:r>
    </w:p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B26783" w:rsidRPr="001D3D60" w:rsidRDefault="00B26783" w:rsidP="001D3D60">
      <w:pPr>
        <w:spacing w:after="0" w:line="240" w:lineRule="auto"/>
        <w:rPr>
          <w:rFonts w:ascii="Times New Roman" w:hAnsi="Times New Roman"/>
          <w:sz w:val="40"/>
          <w:szCs w:val="40"/>
          <w:lang w:val="uk-UA"/>
        </w:rPr>
      </w:pPr>
    </w:p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1D3D60">
        <w:rPr>
          <w:rFonts w:ascii="Times New Roman" w:hAnsi="Times New Roman"/>
          <w:sz w:val="40"/>
          <w:szCs w:val="40"/>
          <w:lang w:val="uk-UA"/>
        </w:rPr>
        <w:t>Конкурс- захист учнівських проектів</w:t>
      </w:r>
    </w:p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40"/>
          <w:szCs w:val="40"/>
          <w:lang w:val="uk-UA"/>
        </w:rPr>
        <w:t>«Харків очима небайдужих дітей»</w:t>
      </w:r>
      <w:r w:rsidRPr="001D3D6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26783" w:rsidRPr="001D3D60" w:rsidRDefault="00B26783" w:rsidP="001D3D60">
      <w:pPr>
        <w:spacing w:after="0" w:line="240" w:lineRule="auto"/>
        <w:rPr>
          <w:rFonts w:ascii="Times New Roman" w:hAnsi="Times New Roman"/>
          <w:sz w:val="44"/>
          <w:szCs w:val="44"/>
          <w:lang w:val="uk-UA"/>
        </w:rPr>
      </w:pPr>
      <w:r w:rsidRPr="006A4692">
        <w:rPr>
          <w:rFonts w:ascii="Times New Roman" w:hAnsi="Times New Roman"/>
          <w:sz w:val="44"/>
          <w:szCs w:val="44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118.5pt" fillcolor="#369" stroked="f">
            <v:fill r:id="rId7" o:title=""/>
            <v:stroke r:id="rId7" o:title=""/>
            <v:shadow on="t" color="#b2b2b2" opacity="52429f" offset="3pt"/>
            <v:textpath style="font-family:&quot;Times New Roman&quot;;v-text-kern:t" trim="t" fitpath="t" string="Волонтерський загін &#10;« SOS-БРАТИ НАШІ МЕНШІ»"/>
          </v:shape>
        </w:pict>
      </w:r>
    </w:p>
    <w:p w:rsidR="00B26783" w:rsidRPr="001D3D60" w:rsidRDefault="00B26783" w:rsidP="001D3D6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26783" w:rsidRPr="001D3D60" w:rsidRDefault="00B26783" w:rsidP="001D3D60">
      <w:pPr>
        <w:tabs>
          <w:tab w:val="left" w:pos="37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28"/>
          <w:szCs w:val="28"/>
          <w:lang w:val="uk-UA"/>
        </w:rPr>
        <w:tab/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9pt;height:3in">
            <v:imagedata r:id="rId8" o:title="" cropbottom="3699f"/>
            <v:shadow on="t" opacity=".5" offset="-6pt,6pt"/>
          </v:shape>
        </w:pict>
      </w:r>
      <w:r w:rsidRPr="001D3D60"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27" type="#_x0000_t75" style="width:129pt;height:217.5pt">
            <v:imagedata r:id="rId9" o:title="" cropbottom="3303f"/>
            <v:shadow on="t" opacity=".5" offset="6pt,6pt"/>
          </v:shape>
        </w:pict>
      </w:r>
      <w:r w:rsidRPr="001D3D60">
        <w:rPr>
          <w:rFonts w:ascii="Times New Roman" w:hAnsi="Times New Roman"/>
          <w:sz w:val="28"/>
          <w:szCs w:val="28"/>
          <w:lang w:val="uk-UA"/>
        </w:rPr>
        <w:t xml:space="preserve">         </w:t>
      </w:r>
    </w:p>
    <w:p w:rsidR="00B26783" w:rsidRPr="001D3D60" w:rsidRDefault="00B26783" w:rsidP="001D3D60">
      <w:pPr>
        <w:tabs>
          <w:tab w:val="left" w:pos="37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26783" w:rsidRPr="001D3D60" w:rsidRDefault="00B26783" w:rsidP="001D3D60">
      <w:pPr>
        <w:spacing w:after="0" w:line="240" w:lineRule="auto"/>
        <w:ind w:firstLine="5940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28"/>
          <w:szCs w:val="28"/>
          <w:lang w:val="uk-UA"/>
        </w:rPr>
        <w:t xml:space="preserve">Виконали: учні 5-Б класу </w:t>
      </w:r>
    </w:p>
    <w:p w:rsidR="00B26783" w:rsidRPr="001D3D60" w:rsidRDefault="00B26783" w:rsidP="001D3D60">
      <w:pPr>
        <w:spacing w:after="0" w:line="240" w:lineRule="auto"/>
        <w:ind w:firstLine="5940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28"/>
          <w:szCs w:val="28"/>
          <w:lang w:val="uk-UA"/>
        </w:rPr>
        <w:t xml:space="preserve">Харківської спеціалізованої </w:t>
      </w:r>
    </w:p>
    <w:p w:rsidR="00B26783" w:rsidRPr="001D3D60" w:rsidRDefault="00B26783" w:rsidP="001D3D60">
      <w:pPr>
        <w:spacing w:after="0" w:line="240" w:lineRule="auto"/>
        <w:ind w:firstLine="5940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28"/>
          <w:szCs w:val="28"/>
          <w:lang w:val="uk-UA"/>
        </w:rPr>
        <w:t>школи І-ІІ ступенів № 66</w:t>
      </w:r>
    </w:p>
    <w:p w:rsidR="00B26783" w:rsidRPr="001D3D60" w:rsidRDefault="00B26783" w:rsidP="001D3D60">
      <w:pPr>
        <w:spacing w:after="0" w:line="240" w:lineRule="auto"/>
        <w:ind w:firstLine="5940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28"/>
          <w:szCs w:val="28"/>
          <w:lang w:val="uk-UA"/>
        </w:rPr>
        <w:t xml:space="preserve">Керівник проекту: </w:t>
      </w:r>
    </w:p>
    <w:p w:rsidR="00B26783" w:rsidRPr="001D3D60" w:rsidRDefault="00B26783" w:rsidP="001D3D60">
      <w:pPr>
        <w:spacing w:after="0" w:line="240" w:lineRule="auto"/>
        <w:ind w:firstLine="5940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28"/>
          <w:szCs w:val="28"/>
          <w:lang w:val="uk-UA"/>
        </w:rPr>
        <w:t xml:space="preserve">класний керівник 5-Б класу </w:t>
      </w:r>
    </w:p>
    <w:p w:rsidR="00B26783" w:rsidRPr="001D3D60" w:rsidRDefault="00B26783" w:rsidP="001D3D60">
      <w:pPr>
        <w:spacing w:after="0" w:line="240" w:lineRule="auto"/>
        <w:ind w:firstLine="5940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28"/>
          <w:szCs w:val="28"/>
          <w:lang w:val="uk-UA"/>
        </w:rPr>
        <w:t xml:space="preserve">Краснікова Наталія Вікторівна </w:t>
      </w:r>
    </w:p>
    <w:p w:rsidR="00B26783" w:rsidRPr="001D3D60" w:rsidRDefault="00B26783" w:rsidP="001D3D60">
      <w:pPr>
        <w:spacing w:after="0" w:line="240" w:lineRule="auto"/>
        <w:ind w:firstLine="5940"/>
        <w:rPr>
          <w:rFonts w:ascii="Times New Roman" w:hAnsi="Times New Roman"/>
          <w:sz w:val="28"/>
          <w:szCs w:val="28"/>
          <w:lang w:val="uk-UA"/>
        </w:rPr>
      </w:pPr>
    </w:p>
    <w:p w:rsidR="00B26783" w:rsidRPr="001D3D60" w:rsidRDefault="00B26783" w:rsidP="001D3D6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D3D60">
        <w:rPr>
          <w:rFonts w:ascii="Times New Roman" w:hAnsi="Times New Roman"/>
          <w:sz w:val="28"/>
          <w:szCs w:val="28"/>
          <w:lang w:val="uk-UA"/>
        </w:rPr>
        <w:t>Харків 2021</w:t>
      </w:r>
    </w:p>
    <w:p w:rsidR="00B26783" w:rsidRDefault="00B26783" w:rsidP="008209F0">
      <w:pPr>
        <w:tabs>
          <w:tab w:val="left" w:pos="162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26783" w:rsidRPr="008209F0" w:rsidRDefault="00B26783" w:rsidP="008209F0">
      <w:pPr>
        <w:tabs>
          <w:tab w:val="left" w:pos="162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  <w:r w:rsidRPr="008209F0">
        <w:rPr>
          <w:rFonts w:ascii="Times New Roman" w:hAnsi="Times New Roman"/>
          <w:b/>
          <w:sz w:val="28"/>
          <w:szCs w:val="28"/>
          <w:lang w:val="uk-UA"/>
        </w:rPr>
        <w:t>Загальна інформація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6344"/>
      </w:tblGrid>
      <w:tr w:rsidR="00B26783" w:rsidRPr="001D3D60" w:rsidTr="00885821"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Повна назва школи, що подає заявку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Харківська спеціалізована школа </w:t>
            </w: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І-ІІІ ст. №66 Харківської міської ради Харківської області</w:t>
            </w:r>
          </w:p>
        </w:tc>
      </w:tr>
      <w:tr w:rsidR="00B26783" w:rsidRPr="00624AB1" w:rsidTr="00885821"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Адреса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61009 Харківська  обл. м. Харків,</w:t>
            </w:r>
          </w:p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пр. Гагаріна, 260</w:t>
            </w:r>
          </w:p>
        </w:tc>
      </w:tr>
      <w:tr w:rsidR="00B26783" w:rsidRPr="00624AB1" w:rsidTr="00885821"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Контактні телефони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057 725 1347</w:t>
            </w:r>
          </w:p>
        </w:tc>
      </w:tr>
      <w:tr w:rsidR="00B26783" w:rsidRPr="00624AB1" w:rsidTr="00885821"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Електронна пошта</w:t>
            </w:r>
          </w:p>
        </w:tc>
        <w:tc>
          <w:tcPr>
            <w:tcW w:w="6344" w:type="dxa"/>
          </w:tcPr>
          <w:p w:rsidR="00B26783" w:rsidRPr="008209F0" w:rsidRDefault="00B26783" w:rsidP="008209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6F6F6"/>
              </w:rPr>
            </w:pPr>
            <w:hyperlink r:id="rId10" w:history="1">
              <w:r w:rsidRPr="00C9577F">
                <w:rPr>
                  <w:rFonts w:ascii="Times New Roman" w:hAnsi="Times New Roman"/>
                  <w:sz w:val="28"/>
                  <w:szCs w:val="28"/>
                  <w:u w:val="single"/>
                  <w:shd w:val="clear" w:color="auto" w:fill="F6F6F6"/>
                </w:rPr>
                <w:t>kh.znz-66@ukr.net</w:t>
              </w:r>
            </w:hyperlink>
          </w:p>
        </w:tc>
      </w:tr>
      <w:tr w:rsidR="00B26783" w:rsidRPr="00624AB1" w:rsidTr="00885821"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Керівник організації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Подшивалова Наталія Миколаївна</w:t>
            </w:r>
          </w:p>
        </w:tc>
      </w:tr>
      <w:tr w:rsidR="00B26783" w:rsidRPr="00624AB1" w:rsidTr="00885821">
        <w:trPr>
          <w:trHeight w:val="576"/>
        </w:trPr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Ініціатори проекту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Учні 5-Б класу</w:t>
            </w:r>
          </w:p>
        </w:tc>
      </w:tr>
      <w:tr w:rsidR="00B26783" w:rsidRPr="00624AB1" w:rsidTr="00885821"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Інші контактні особи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Наталія Вікторівна – класний керівник 5-Б класу</w:t>
            </w:r>
          </w:p>
        </w:tc>
      </w:tr>
      <w:tr w:rsidR="00B26783" w:rsidRPr="001D3D60" w:rsidTr="00885821"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Стислий опис пропонованого проекту</w:t>
            </w:r>
          </w:p>
        </w:tc>
        <w:tc>
          <w:tcPr>
            <w:tcW w:w="6344" w:type="dxa"/>
            <w:vAlign w:val="center"/>
          </w:tcPr>
          <w:p w:rsidR="00B26783" w:rsidRDefault="00B26783" w:rsidP="008209F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Створення учнівського волонтерського загону</w:t>
            </w:r>
          </w:p>
          <w:p w:rsidR="00B26783" w:rsidRPr="00624AB1" w:rsidRDefault="00B26783" w:rsidP="008209F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«</w:t>
            </w: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SOS-БРАТИ НАШІ МЕНШІ» Проведення заходів ( конкурсу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відео-роликів н</w:t>
            </w: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а тему соціальної реклами, відкриті виховні години для учнів школи, благодійні акції), залучення меценатів, співпраця з громадськими організаціями, що опікуються тваринами, як підґрунтя для створення  на базі ХСШ №66 (у школах міста) учнівських волонтерських загонів</w:t>
            </w:r>
          </w:p>
          <w:p w:rsidR="00B26783" w:rsidRDefault="00B26783" w:rsidP="008209F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«SOS-БРАТИ НАШІ МЕНШІ»</w:t>
            </w:r>
          </w:p>
          <w:p w:rsidR="00B26783" w:rsidRPr="008209F0" w:rsidRDefault="00B26783" w:rsidP="008209F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у рамках теми: «Харків очима небайдужих дітей» з метою формування у школярів почуття взаємодопомоги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гуманності, милосердя.</w:t>
            </w:r>
          </w:p>
        </w:tc>
      </w:tr>
      <w:tr w:rsidR="00B26783" w:rsidRPr="00624AB1" w:rsidTr="00885821">
        <w:tc>
          <w:tcPr>
            <w:tcW w:w="3227" w:type="dxa"/>
          </w:tcPr>
          <w:p w:rsidR="00B26783" w:rsidRPr="00624AB1" w:rsidRDefault="00B26783" w:rsidP="008209F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Строк реалізації проекту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Січень –червень 2021</w:t>
            </w:r>
          </w:p>
        </w:tc>
      </w:tr>
      <w:tr w:rsidR="00B26783" w:rsidRPr="00624AB1" w:rsidTr="00885821">
        <w:trPr>
          <w:trHeight w:val="405"/>
        </w:trPr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Бюджет проекту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Згідно кошторису, залучення меценатів</w:t>
            </w:r>
          </w:p>
        </w:tc>
      </w:tr>
      <w:tr w:rsidR="00B26783" w:rsidRPr="00624AB1" w:rsidTr="00885821">
        <w:trPr>
          <w:trHeight w:val="478"/>
        </w:trPr>
        <w:tc>
          <w:tcPr>
            <w:tcW w:w="3227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Власний внесок</w:t>
            </w:r>
          </w:p>
        </w:tc>
        <w:tc>
          <w:tcPr>
            <w:tcW w:w="6344" w:type="dxa"/>
          </w:tcPr>
          <w:p w:rsidR="00B26783" w:rsidRPr="00624AB1" w:rsidRDefault="00B26783" w:rsidP="008209F0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Спеціалісти, приміщення, оргтехніка, канцтовари, власні благодійні внески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624AB1">
              <w:rPr>
                <w:rFonts w:ascii="Times New Roman" w:hAnsi="Times New Roman"/>
                <w:sz w:val="28"/>
                <w:szCs w:val="28"/>
                <w:lang w:val="uk-UA"/>
              </w:rPr>
              <w:t>(батьків класу)</w:t>
            </w:r>
          </w:p>
        </w:tc>
      </w:tr>
    </w:tbl>
    <w:p w:rsidR="00B26783" w:rsidRPr="00624AB1" w:rsidRDefault="00B26783" w:rsidP="008209F0">
      <w:pPr>
        <w:tabs>
          <w:tab w:val="left" w:pos="162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Pr="00885821" w:rsidRDefault="00B26783" w:rsidP="0088582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85821">
        <w:rPr>
          <w:rFonts w:ascii="Times New Roman" w:hAnsi="Times New Roman"/>
          <w:b/>
          <w:sz w:val="28"/>
          <w:szCs w:val="28"/>
          <w:lang w:val="uk-UA"/>
        </w:rPr>
        <w:t xml:space="preserve">Волонтерський загін « </w:t>
      </w:r>
      <w:r w:rsidRPr="00885821">
        <w:rPr>
          <w:rFonts w:ascii="Times New Roman" w:hAnsi="Times New Roman"/>
          <w:b/>
          <w:sz w:val="28"/>
          <w:szCs w:val="28"/>
          <w:lang w:val="en-US"/>
        </w:rPr>
        <w:t>SOS</w:t>
      </w:r>
      <w:r w:rsidRPr="00885821">
        <w:rPr>
          <w:rFonts w:ascii="Times New Roman" w:hAnsi="Times New Roman"/>
          <w:b/>
          <w:sz w:val="28"/>
          <w:szCs w:val="28"/>
        </w:rPr>
        <w:t>-</w:t>
      </w:r>
      <w:r w:rsidRPr="00885821">
        <w:rPr>
          <w:rFonts w:ascii="Times New Roman" w:hAnsi="Times New Roman"/>
          <w:b/>
          <w:sz w:val="28"/>
          <w:szCs w:val="28"/>
          <w:lang w:val="uk-UA"/>
        </w:rPr>
        <w:t>БРАТИ НАШІ МЕНШІ»</w:t>
      </w:r>
    </w:p>
    <w:p w:rsidR="00B26783" w:rsidRPr="00624AB1" w:rsidRDefault="00B26783" w:rsidP="008209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Останнім часом все більше </w:t>
      </w:r>
      <w:r w:rsidRPr="00624AB1">
        <w:rPr>
          <w:rFonts w:ascii="Times New Roman" w:hAnsi="Times New Roman"/>
          <w:sz w:val="28"/>
          <w:szCs w:val="28"/>
          <w:lang w:val="uk-UA"/>
        </w:rPr>
        <w:t>тварин ми помічаємо на вулиці. А  в соціальних мережах  створюється все більше волонтерських  груп,  щодо пошуку домашніх тварин. Дуже добре, що багато  з них повертаються додому завдяки добрим людям, але є  й тварини-безхатьки! Чому?</w:t>
      </w:r>
    </w:p>
    <w:p w:rsidR="00B26783" w:rsidRPr="00624AB1" w:rsidRDefault="00B26783" w:rsidP="006709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Бо , нажаль, </w:t>
      </w:r>
      <w:r w:rsidRPr="00624AB1">
        <w:rPr>
          <w:rFonts w:ascii="Times New Roman" w:hAnsi="Times New Roman"/>
          <w:sz w:val="28"/>
          <w:szCs w:val="28"/>
          <w:lang w:val="uk-UA"/>
        </w:rPr>
        <w:t xml:space="preserve">люди часто  </w:t>
      </w:r>
      <w:r>
        <w:rPr>
          <w:rFonts w:ascii="Times New Roman" w:hAnsi="Times New Roman"/>
          <w:sz w:val="28"/>
          <w:szCs w:val="28"/>
          <w:lang w:val="uk-UA"/>
        </w:rPr>
        <w:t xml:space="preserve"> придбавши </w:t>
      </w:r>
      <w:r w:rsidRPr="00624AB1">
        <w:rPr>
          <w:rFonts w:ascii="Times New Roman" w:hAnsi="Times New Roman"/>
          <w:sz w:val="28"/>
          <w:szCs w:val="28"/>
          <w:lang w:val="uk-UA"/>
        </w:rPr>
        <w:t xml:space="preserve">домашнього улюбленця не розуміють, що це жива істота   і використовують її  наче м 'яку іграшку. А награвшись, просто викидають їх,  як непотріб. Сльози навертаються на очі , коли спостерігаєш за бідолашними тваринками . Цілий рік вони </w:t>
      </w:r>
      <w:r>
        <w:rPr>
          <w:rFonts w:ascii="Times New Roman" w:hAnsi="Times New Roman"/>
          <w:sz w:val="28"/>
          <w:szCs w:val="28"/>
          <w:lang w:val="uk-UA"/>
        </w:rPr>
        <w:t xml:space="preserve">страждають від негоди, інших тварин, </w:t>
      </w:r>
      <w:r w:rsidRPr="00624AB1">
        <w:rPr>
          <w:rFonts w:ascii="Times New Roman" w:hAnsi="Times New Roman"/>
          <w:sz w:val="28"/>
          <w:szCs w:val="28"/>
          <w:lang w:val="uk-UA"/>
        </w:rPr>
        <w:t>а інколи  й жорстоких людей. У лютий мороз вони змушені шукати собі прихисток від холоду. Навесні та восени- від дощу. Влітку-від спеки та спраги. Багато  з них травмуються. Інколи вони потрапляють до притулків та центрів з надання допомоги тваринам.</w:t>
      </w:r>
    </w:p>
    <w:p w:rsidR="00B26783" w:rsidRPr="00624AB1" w:rsidRDefault="00B26783" w:rsidP="006709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24AB1">
        <w:rPr>
          <w:rFonts w:ascii="Times New Roman" w:hAnsi="Times New Roman"/>
          <w:sz w:val="28"/>
          <w:szCs w:val="28"/>
          <w:lang w:val="uk-UA"/>
        </w:rPr>
        <w:t>У цьому році ми взяли  участь   в акції «Напиши валентинку тваринці». Ми дуже сподіваємося, що багато учнів нашого міста взяли участь   у цій акції,   і можливо, завдяки цій інформаційній рекламі, якась тваринка  знайшла свою люблячу сім 'ю.</w:t>
      </w:r>
    </w:p>
    <w:p w:rsidR="00B26783" w:rsidRPr="00624AB1" w:rsidRDefault="00B26783" w:rsidP="006709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24AB1">
        <w:rPr>
          <w:rFonts w:ascii="Times New Roman" w:hAnsi="Times New Roman"/>
          <w:sz w:val="28"/>
          <w:szCs w:val="28"/>
          <w:lang w:val="uk-UA"/>
        </w:rPr>
        <w:t>Тому ми подумали чим же ми можемо їм допомогти?</w:t>
      </w:r>
    </w:p>
    <w:p w:rsidR="00B26783" w:rsidRDefault="00B26783" w:rsidP="006709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24AB1">
        <w:rPr>
          <w:rFonts w:ascii="Times New Roman" w:hAnsi="Times New Roman"/>
          <w:sz w:val="28"/>
          <w:szCs w:val="28"/>
          <w:lang w:val="uk-UA"/>
        </w:rPr>
        <w:t xml:space="preserve">Ми хочемо ініціювати  створення волонтерського загону, який би проводив </w:t>
      </w:r>
      <w:r w:rsidRPr="00624AB1">
        <w:rPr>
          <w:rFonts w:ascii="Times New Roman" w:hAnsi="Times New Roman"/>
          <w:sz w:val="28"/>
          <w:szCs w:val="28"/>
        </w:rPr>
        <w:t xml:space="preserve"> </w:t>
      </w:r>
      <w:r w:rsidRPr="00624AB1">
        <w:rPr>
          <w:rFonts w:ascii="Times New Roman" w:hAnsi="Times New Roman"/>
          <w:sz w:val="28"/>
          <w:szCs w:val="28"/>
          <w:lang w:val="uk-UA"/>
        </w:rPr>
        <w:t>інформаційн</w:t>
      </w:r>
      <w:r>
        <w:rPr>
          <w:rFonts w:ascii="Times New Roman" w:hAnsi="Times New Roman"/>
          <w:sz w:val="28"/>
          <w:szCs w:val="28"/>
          <w:lang w:val="uk-UA"/>
        </w:rPr>
        <w:t>о-просвітницьку і виховну роботу</w:t>
      </w:r>
      <w:r w:rsidRPr="00624AB1">
        <w:rPr>
          <w:rFonts w:ascii="Times New Roman" w:hAnsi="Times New Roman"/>
          <w:sz w:val="28"/>
          <w:szCs w:val="28"/>
          <w:lang w:val="uk-UA"/>
        </w:rPr>
        <w:t>, спрямовану на формування гуманного ставлення до тварин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B26783" w:rsidRPr="00624AB1" w:rsidRDefault="00B26783" w:rsidP="008209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24AB1">
        <w:rPr>
          <w:rFonts w:ascii="Times New Roman" w:hAnsi="Times New Roman"/>
          <w:sz w:val="28"/>
          <w:szCs w:val="28"/>
          <w:lang w:val="uk-UA"/>
        </w:rPr>
        <w:t>Під час реалізації нашого проекту ми хочемо створити учнівський волонтерський загін</w:t>
      </w:r>
      <w:r>
        <w:rPr>
          <w:rFonts w:ascii="Times New Roman" w:hAnsi="Times New Roman"/>
          <w:sz w:val="28"/>
          <w:szCs w:val="28"/>
          <w:lang w:val="uk-UA"/>
        </w:rPr>
        <w:t xml:space="preserve"> не тільки у нашій школі , а </w:t>
      </w:r>
      <w:r w:rsidRPr="00624AB1">
        <w:rPr>
          <w:rFonts w:ascii="Times New Roman" w:hAnsi="Times New Roman"/>
          <w:sz w:val="28"/>
          <w:szCs w:val="28"/>
          <w:lang w:val="uk-UA"/>
        </w:rPr>
        <w:t xml:space="preserve"> в перспективі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624AB1">
        <w:rPr>
          <w:rFonts w:ascii="Times New Roman" w:hAnsi="Times New Roman"/>
          <w:sz w:val="28"/>
          <w:szCs w:val="28"/>
          <w:lang w:val="uk-UA"/>
        </w:rPr>
        <w:t xml:space="preserve"> в інших школах нашого району та  міста.</w:t>
      </w:r>
    </w:p>
    <w:p w:rsidR="00B26783" w:rsidRPr="00624AB1" w:rsidRDefault="00B26783" w:rsidP="00C9577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</w:t>
      </w:r>
      <w:r w:rsidRPr="00624AB1">
        <w:rPr>
          <w:rFonts w:ascii="Times New Roman" w:hAnsi="Times New Roman"/>
          <w:sz w:val="28"/>
          <w:szCs w:val="28"/>
          <w:lang w:val="uk-UA"/>
        </w:rPr>
        <w:t xml:space="preserve"> хочемо нагадати слова Антуана де Сент-Екзюпері:-«Ми відповідаємо за тих, кого приручили...»</w:t>
      </w:r>
    </w:p>
    <w:p w:rsidR="00B26783" w:rsidRPr="00885821" w:rsidRDefault="00B26783" w:rsidP="00C9577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24AB1">
        <w:rPr>
          <w:rFonts w:ascii="Times New Roman" w:hAnsi="Times New Roman"/>
          <w:sz w:val="28"/>
          <w:szCs w:val="28"/>
          <w:lang w:val="uk-UA"/>
        </w:rPr>
        <w:t>( казкова повість "Маленький принц")</w:t>
      </w:r>
    </w:p>
    <w:p w:rsidR="00B26783" w:rsidRPr="004A0D11" w:rsidRDefault="00B26783" w:rsidP="00C9577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0D11">
        <w:rPr>
          <w:rFonts w:ascii="Times New Roman" w:hAnsi="Times New Roman"/>
          <w:b/>
          <w:sz w:val="28"/>
          <w:szCs w:val="28"/>
          <w:lang w:val="uk-UA"/>
        </w:rPr>
        <w:t>Мета проекту: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26783" w:rsidRDefault="00B26783" w:rsidP="00C9577F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Pr="0065277B">
        <w:rPr>
          <w:rFonts w:ascii="Times New Roman" w:hAnsi="Times New Roman"/>
          <w:sz w:val="28"/>
          <w:szCs w:val="28"/>
          <w:lang w:val="uk-UA"/>
        </w:rPr>
        <w:t>творення умов для профілак</w:t>
      </w:r>
      <w:r>
        <w:rPr>
          <w:rFonts w:ascii="Times New Roman" w:hAnsi="Times New Roman"/>
          <w:sz w:val="28"/>
          <w:szCs w:val="28"/>
          <w:lang w:val="uk-UA"/>
        </w:rPr>
        <w:t>тики явища безпритульних тварин;</w:t>
      </w:r>
      <w:r w:rsidRPr="0065277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26783" w:rsidRDefault="00B26783" w:rsidP="0065277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формування </w:t>
      </w:r>
      <w:r w:rsidRPr="0065277B">
        <w:rPr>
          <w:rFonts w:ascii="Times New Roman" w:hAnsi="Times New Roman"/>
          <w:sz w:val="28"/>
          <w:szCs w:val="28"/>
          <w:lang w:val="uk-UA"/>
        </w:rPr>
        <w:t>гуманного та етичного ста</w:t>
      </w:r>
      <w:r>
        <w:rPr>
          <w:rFonts w:ascii="Times New Roman" w:hAnsi="Times New Roman"/>
          <w:sz w:val="28"/>
          <w:szCs w:val="28"/>
          <w:lang w:val="uk-UA"/>
        </w:rPr>
        <w:t xml:space="preserve">влення до тварин, що позитивно </w:t>
      </w:r>
      <w:r w:rsidRPr="0065277B">
        <w:rPr>
          <w:rFonts w:ascii="Times New Roman" w:hAnsi="Times New Roman"/>
          <w:sz w:val="28"/>
          <w:szCs w:val="28"/>
          <w:lang w:val="uk-UA"/>
        </w:rPr>
        <w:t xml:space="preserve"> вплине на </w:t>
      </w:r>
      <w:r>
        <w:rPr>
          <w:rFonts w:ascii="Times New Roman" w:hAnsi="Times New Roman"/>
          <w:sz w:val="28"/>
          <w:szCs w:val="28"/>
          <w:lang w:val="uk-UA"/>
        </w:rPr>
        <w:t>моральне</w:t>
      </w:r>
      <w:r w:rsidRPr="0065277B">
        <w:rPr>
          <w:rFonts w:ascii="Times New Roman" w:hAnsi="Times New Roman"/>
          <w:sz w:val="28"/>
          <w:szCs w:val="28"/>
          <w:lang w:val="uk-UA"/>
        </w:rPr>
        <w:t xml:space="preserve"> виховання підростаючого покоління 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B26783" w:rsidRDefault="00B26783" w:rsidP="0065277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277B">
        <w:rPr>
          <w:rFonts w:ascii="Times New Roman" w:hAnsi="Times New Roman"/>
          <w:sz w:val="28"/>
          <w:szCs w:val="28"/>
          <w:lang w:val="uk-UA"/>
        </w:rPr>
        <w:t>покращення санітарно-екологічної ситуації у місті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B26783" w:rsidRPr="00CB39AA" w:rsidRDefault="00B26783" w:rsidP="00CB39AA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виховання відповідальності</w:t>
      </w:r>
      <w:r w:rsidRPr="00CB39AA">
        <w:rPr>
          <w:rFonts w:ascii="Times New Roman" w:hAnsi="Times New Roman"/>
          <w:sz w:val="28"/>
          <w:szCs w:val="28"/>
          <w:lang w:val="uk-UA"/>
        </w:rPr>
        <w:t xml:space="preserve"> за взятих додому тварин;</w:t>
      </w:r>
    </w:p>
    <w:p w:rsidR="00B26783" w:rsidRPr="00CB39AA" w:rsidRDefault="00B26783" w:rsidP="00CB39AA">
      <w:pPr>
        <w:numPr>
          <w:ilvl w:val="0"/>
          <w:numId w:val="15"/>
        </w:numPr>
        <w:rPr>
          <w:rFonts w:ascii="Times New Roman" w:hAnsi="Times New Roman"/>
          <w:sz w:val="28"/>
          <w:szCs w:val="28"/>
          <w:lang w:val="uk-UA"/>
        </w:rPr>
      </w:pPr>
      <w:r w:rsidRPr="00CB39AA">
        <w:rPr>
          <w:rFonts w:ascii="Times New Roman" w:hAnsi="Times New Roman"/>
          <w:sz w:val="28"/>
          <w:szCs w:val="28"/>
          <w:lang w:val="uk-UA"/>
        </w:rPr>
        <w:t>виконання всіх статей, прописаних в Законі України направлені на захист тварин, їх утримання;</w:t>
      </w:r>
    </w:p>
    <w:p w:rsidR="00B26783" w:rsidRPr="004A0D11" w:rsidRDefault="00B26783" w:rsidP="00E36AAF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A0D11">
        <w:rPr>
          <w:rFonts w:ascii="Times New Roman" w:hAnsi="Times New Roman"/>
          <w:sz w:val="28"/>
          <w:szCs w:val="28"/>
          <w:lang w:val="uk-UA"/>
        </w:rPr>
        <w:t>формування активної моральної позиції , духовно-моральної культури</w:t>
      </w:r>
      <w:r>
        <w:rPr>
          <w:rFonts w:ascii="Times New Roman" w:hAnsi="Times New Roman"/>
          <w:sz w:val="28"/>
          <w:szCs w:val="28"/>
          <w:lang w:val="uk-UA"/>
        </w:rPr>
        <w:t xml:space="preserve"> й милосердя;</w:t>
      </w:r>
    </w:p>
    <w:p w:rsidR="00B26783" w:rsidRPr="004A0D11" w:rsidRDefault="00B26783" w:rsidP="00F2656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A0D11">
        <w:rPr>
          <w:rFonts w:ascii="Times New Roman" w:hAnsi="Times New Roman"/>
          <w:sz w:val="28"/>
          <w:szCs w:val="28"/>
          <w:lang w:val="uk-UA"/>
        </w:rPr>
        <w:t xml:space="preserve">виховання національної свідомості 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людської гідності, любові до рідної землі, родини,</w:t>
      </w:r>
      <w:r>
        <w:rPr>
          <w:rFonts w:ascii="Times New Roman" w:hAnsi="Times New Roman"/>
          <w:sz w:val="28"/>
          <w:szCs w:val="28"/>
          <w:lang w:val="uk-UA"/>
        </w:rPr>
        <w:t xml:space="preserve"> довкілля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B26783" w:rsidRPr="004A0D11" w:rsidRDefault="00B26783" w:rsidP="00F2656D">
      <w:pPr>
        <w:pStyle w:val="ListParagraph"/>
        <w:numPr>
          <w:ilvl w:val="0"/>
          <w:numId w:val="15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виховання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4A0D11">
        <w:rPr>
          <w:rFonts w:ascii="Times New Roman" w:hAnsi="Times New Roman"/>
          <w:sz w:val="28"/>
          <w:szCs w:val="28"/>
          <w:lang w:val="uk-UA"/>
        </w:rPr>
        <w:t>міння працювати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 колективі та індивідуально, у</w:t>
      </w:r>
      <w:r w:rsidRPr="004A0D11">
        <w:rPr>
          <w:rFonts w:ascii="Times New Roman" w:hAnsi="Times New Roman"/>
          <w:sz w:val="28"/>
          <w:szCs w:val="28"/>
          <w:lang w:val="uk-UA"/>
        </w:rPr>
        <w:t>міння дов</w:t>
      </w:r>
      <w:r>
        <w:rPr>
          <w:rFonts w:ascii="Times New Roman" w:hAnsi="Times New Roman"/>
          <w:sz w:val="28"/>
          <w:szCs w:val="28"/>
          <w:lang w:val="uk-UA"/>
        </w:rPr>
        <w:t>одити розпочату справу до кінця;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26783" w:rsidRPr="00E07E2F" w:rsidRDefault="00B26783" w:rsidP="00E07E2F">
      <w:pPr>
        <w:pStyle w:val="ListParagraph"/>
        <w:numPr>
          <w:ilvl w:val="0"/>
          <w:numId w:val="15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дружні</w:t>
      </w:r>
      <w:r>
        <w:rPr>
          <w:rFonts w:ascii="Times New Roman" w:hAnsi="Times New Roman"/>
          <w:sz w:val="28"/>
          <w:szCs w:val="28"/>
          <w:lang w:val="uk-UA"/>
        </w:rPr>
        <w:t>х взаємовідносин, доброзичливо</w:t>
      </w:r>
      <w:r w:rsidRPr="004A0D11">
        <w:rPr>
          <w:rFonts w:ascii="Times New Roman" w:hAnsi="Times New Roman"/>
          <w:sz w:val="28"/>
          <w:szCs w:val="28"/>
          <w:lang w:val="uk-UA"/>
        </w:rPr>
        <w:t>ст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4A0D11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0D11">
        <w:rPr>
          <w:rFonts w:ascii="Times New Roman" w:hAnsi="Times New Roman"/>
          <w:sz w:val="28"/>
          <w:szCs w:val="28"/>
          <w:lang w:val="uk-UA"/>
        </w:rPr>
        <w:t>і прагнення допомогти</w:t>
      </w:r>
      <w:r>
        <w:rPr>
          <w:rFonts w:ascii="Times New Roman" w:hAnsi="Times New Roman"/>
          <w:sz w:val="28"/>
          <w:szCs w:val="28"/>
          <w:lang w:val="uk-UA"/>
        </w:rPr>
        <w:t xml:space="preserve"> тваринам </w:t>
      </w:r>
      <w:r w:rsidRPr="004A0D11">
        <w:rPr>
          <w:rFonts w:ascii="Times New Roman" w:hAnsi="Times New Roman"/>
          <w:sz w:val="28"/>
          <w:szCs w:val="28"/>
          <w:lang w:val="uk-UA"/>
        </w:rPr>
        <w:t>, що опинилися в бі</w:t>
      </w:r>
      <w:r>
        <w:rPr>
          <w:rFonts w:ascii="Times New Roman" w:hAnsi="Times New Roman"/>
          <w:sz w:val="28"/>
          <w:szCs w:val="28"/>
          <w:lang w:val="uk-UA"/>
        </w:rPr>
        <w:t>ді;</w:t>
      </w:r>
    </w:p>
    <w:p w:rsidR="00B26783" w:rsidRDefault="00B26783" w:rsidP="00A5095B">
      <w:pPr>
        <w:pStyle w:val="ListParagraph"/>
        <w:numPr>
          <w:ilvl w:val="0"/>
          <w:numId w:val="9"/>
        </w:numPr>
        <w:tabs>
          <w:tab w:val="left" w:pos="851"/>
        </w:tabs>
        <w:spacing w:line="36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розвиток </w:t>
      </w:r>
      <w:r w:rsidRPr="004A0D11">
        <w:rPr>
          <w:rFonts w:ascii="Times New Roman" w:hAnsi="Times New Roman"/>
          <w:sz w:val="28"/>
          <w:szCs w:val="28"/>
          <w:lang w:val="uk-UA"/>
        </w:rPr>
        <w:t>умінн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розмірковувати</w:t>
      </w:r>
      <w:r>
        <w:rPr>
          <w:rFonts w:ascii="Times New Roman" w:hAnsi="Times New Roman"/>
          <w:sz w:val="28"/>
          <w:szCs w:val="28"/>
          <w:lang w:val="uk-UA"/>
        </w:rPr>
        <w:t>, аналізувати</w:t>
      </w:r>
      <w:r w:rsidRPr="004A0D11">
        <w:rPr>
          <w:rFonts w:ascii="Times New Roman" w:hAnsi="Times New Roman"/>
          <w:sz w:val="28"/>
          <w:szCs w:val="28"/>
          <w:lang w:val="uk-UA"/>
        </w:rPr>
        <w:t>, висловлювати власні суджен</w:t>
      </w:r>
      <w:r>
        <w:rPr>
          <w:rFonts w:ascii="Times New Roman" w:hAnsi="Times New Roman"/>
          <w:sz w:val="28"/>
          <w:szCs w:val="28"/>
          <w:lang w:val="uk-UA"/>
        </w:rPr>
        <w:t xml:space="preserve">ня, відстоювати власну </w:t>
      </w:r>
      <w:r w:rsidRPr="004A0D11">
        <w:rPr>
          <w:rFonts w:ascii="Times New Roman" w:hAnsi="Times New Roman"/>
          <w:sz w:val="28"/>
          <w:szCs w:val="28"/>
          <w:lang w:val="uk-UA"/>
        </w:rPr>
        <w:t>думку;</w:t>
      </w:r>
    </w:p>
    <w:p w:rsidR="00B26783" w:rsidRDefault="00B26783" w:rsidP="00A5095B">
      <w:pPr>
        <w:pStyle w:val="ListParagraph"/>
        <w:numPr>
          <w:ilvl w:val="0"/>
          <w:numId w:val="9"/>
        </w:numPr>
        <w:tabs>
          <w:tab w:val="left" w:pos="851"/>
        </w:tabs>
        <w:spacing w:line="36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виховання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культури поведінки та загальнолюдських цінностей: самостійності, працелюбності, людяності, розсудливості</w:t>
      </w:r>
      <w:r w:rsidRPr="004A0D11">
        <w:rPr>
          <w:rFonts w:ascii="Times New Roman" w:hAnsi="Times New Roman"/>
          <w:sz w:val="28"/>
          <w:szCs w:val="28"/>
          <w:lang w:val="uk-UA"/>
        </w:rPr>
        <w:t>, с</w:t>
      </w:r>
      <w:r>
        <w:rPr>
          <w:rFonts w:ascii="Times New Roman" w:hAnsi="Times New Roman"/>
          <w:sz w:val="28"/>
          <w:szCs w:val="28"/>
          <w:lang w:val="uk-UA"/>
        </w:rPr>
        <w:t xml:space="preserve">праведливості, відповідальності; </w:t>
      </w:r>
    </w:p>
    <w:p w:rsidR="00B26783" w:rsidRDefault="00B26783" w:rsidP="00A5095B">
      <w:pPr>
        <w:pStyle w:val="ListParagraph"/>
        <w:numPr>
          <w:ilvl w:val="0"/>
          <w:numId w:val="9"/>
        </w:numPr>
        <w:tabs>
          <w:tab w:val="left" w:pos="851"/>
        </w:tabs>
        <w:spacing w:line="36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збагачення, розширення, систематизація уявлень, знань дітей про навколишній світ, удосконалення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4A0D11">
        <w:rPr>
          <w:rFonts w:ascii="Times New Roman" w:hAnsi="Times New Roman"/>
          <w:sz w:val="28"/>
          <w:szCs w:val="28"/>
          <w:lang w:val="uk-UA"/>
        </w:rPr>
        <w:t>міння використовувати набуті уявлення для подальшо</w:t>
      </w:r>
      <w:r>
        <w:rPr>
          <w:rFonts w:ascii="Times New Roman" w:hAnsi="Times New Roman"/>
          <w:sz w:val="28"/>
          <w:szCs w:val="28"/>
          <w:lang w:val="uk-UA"/>
        </w:rPr>
        <w:t>го збагачення власного досвіду;</w:t>
      </w:r>
    </w:p>
    <w:p w:rsidR="00B26783" w:rsidRPr="00C9577F" w:rsidRDefault="00B26783" w:rsidP="00C9577F">
      <w:pPr>
        <w:pStyle w:val="ListParagraph"/>
        <w:numPr>
          <w:ilvl w:val="0"/>
          <w:numId w:val="9"/>
        </w:numPr>
        <w:tabs>
          <w:tab w:val="left" w:pos="851"/>
        </w:tabs>
        <w:spacing w:line="36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пробудження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творчо</w:t>
      </w:r>
      <w:r w:rsidRPr="004A0D11">
        <w:rPr>
          <w:rFonts w:ascii="Times New Roman" w:hAnsi="Times New Roman"/>
          <w:sz w:val="28"/>
          <w:szCs w:val="28"/>
          <w:lang w:val="uk-UA"/>
        </w:rPr>
        <w:t>ст</w:t>
      </w:r>
      <w:r>
        <w:rPr>
          <w:rFonts w:ascii="Times New Roman" w:hAnsi="Times New Roman"/>
          <w:sz w:val="28"/>
          <w:szCs w:val="28"/>
          <w:lang w:val="uk-UA"/>
        </w:rPr>
        <w:t>і, ініціативності</w:t>
      </w:r>
      <w:r w:rsidRPr="004A0D11">
        <w:rPr>
          <w:rFonts w:ascii="Times New Roman" w:hAnsi="Times New Roman"/>
          <w:sz w:val="28"/>
          <w:szCs w:val="28"/>
          <w:lang w:val="uk-UA"/>
        </w:rPr>
        <w:t>, винахідлив</w:t>
      </w:r>
      <w:r>
        <w:rPr>
          <w:rFonts w:ascii="Times New Roman" w:hAnsi="Times New Roman"/>
          <w:sz w:val="28"/>
          <w:szCs w:val="28"/>
          <w:lang w:val="uk-UA"/>
        </w:rPr>
        <w:t>ості</w:t>
      </w:r>
      <w:r w:rsidRPr="004A0D11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фантазії</w:t>
      </w:r>
      <w:r w:rsidRPr="004A0D11">
        <w:rPr>
          <w:rFonts w:ascii="Times New Roman" w:hAnsi="Times New Roman"/>
          <w:sz w:val="28"/>
          <w:szCs w:val="28"/>
          <w:lang w:val="uk-UA"/>
        </w:rPr>
        <w:t>.</w:t>
      </w:r>
    </w:p>
    <w:p w:rsidR="00B26783" w:rsidRPr="004A0D11" w:rsidRDefault="00B26783" w:rsidP="002306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A0D11">
        <w:rPr>
          <w:rFonts w:ascii="Times New Roman" w:hAnsi="Times New Roman"/>
          <w:b/>
          <w:sz w:val="28"/>
          <w:szCs w:val="28"/>
        </w:rPr>
        <w:t xml:space="preserve">Учасники проекту: </w:t>
      </w:r>
      <w:r w:rsidRPr="004A0D11">
        <w:rPr>
          <w:rFonts w:ascii="Times New Roman" w:hAnsi="Times New Roman"/>
          <w:sz w:val="28"/>
          <w:szCs w:val="28"/>
        </w:rPr>
        <w:t>учнівський,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0D11">
        <w:rPr>
          <w:rFonts w:ascii="Times New Roman" w:hAnsi="Times New Roman"/>
          <w:sz w:val="28"/>
          <w:szCs w:val="28"/>
        </w:rPr>
        <w:t>батьк</w:t>
      </w:r>
      <w:r w:rsidRPr="004A0D11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вський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0D11">
        <w:rPr>
          <w:rFonts w:ascii="Times New Roman" w:hAnsi="Times New Roman"/>
          <w:sz w:val="28"/>
          <w:szCs w:val="28"/>
        </w:rPr>
        <w:t>педагогічний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0D11">
        <w:rPr>
          <w:rFonts w:ascii="Times New Roman" w:hAnsi="Times New Roman"/>
          <w:sz w:val="28"/>
          <w:szCs w:val="28"/>
        </w:rPr>
        <w:t xml:space="preserve"> колективи </w:t>
      </w:r>
      <w:r w:rsidRPr="004A0D11">
        <w:rPr>
          <w:rFonts w:ascii="Times New Roman" w:hAnsi="Times New Roman"/>
          <w:sz w:val="28"/>
          <w:szCs w:val="28"/>
          <w:lang w:val="uk-UA"/>
        </w:rPr>
        <w:t xml:space="preserve">школи № </w:t>
      </w:r>
      <w:smartTag w:uri="urn:schemas-microsoft-com:office:smarttags" w:element="metricconverter">
        <w:smartTagPr>
          <w:attr w:name="ProductID" w:val="66 м"/>
        </w:smartTagPr>
        <w:r w:rsidRPr="004A0D11">
          <w:rPr>
            <w:rFonts w:ascii="Times New Roman" w:hAnsi="Times New Roman"/>
            <w:sz w:val="28"/>
            <w:szCs w:val="28"/>
            <w:lang w:val="uk-UA"/>
          </w:rPr>
          <w:t>66 м</w:t>
        </w:r>
      </w:smartTag>
      <w:r w:rsidRPr="004A0D11">
        <w:rPr>
          <w:rFonts w:ascii="Times New Roman" w:hAnsi="Times New Roman"/>
          <w:sz w:val="28"/>
          <w:szCs w:val="28"/>
          <w:lang w:val="uk-UA"/>
        </w:rPr>
        <w:t>. Харкова</w:t>
      </w:r>
      <w:r>
        <w:rPr>
          <w:rFonts w:ascii="Times New Roman" w:hAnsi="Times New Roman"/>
          <w:sz w:val="28"/>
          <w:szCs w:val="28"/>
          <w:lang w:val="uk-UA"/>
        </w:rPr>
        <w:t xml:space="preserve"> (КП «Центр поводження з тваринами», меценати за можливості)</w:t>
      </w:r>
    </w:p>
    <w:p w:rsidR="00B26783" w:rsidRDefault="00B26783" w:rsidP="00A5095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A0D11">
        <w:rPr>
          <w:rFonts w:ascii="Times New Roman" w:hAnsi="Times New Roman"/>
          <w:b/>
          <w:sz w:val="28"/>
          <w:szCs w:val="28"/>
        </w:rPr>
        <w:t xml:space="preserve">Тривалість проекту: </w:t>
      </w:r>
      <w:r w:rsidRPr="004A0D1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9577F">
        <w:rPr>
          <w:rFonts w:ascii="Times New Roman" w:hAnsi="Times New Roman"/>
          <w:sz w:val="28"/>
          <w:szCs w:val="28"/>
          <w:lang w:val="uk-UA"/>
        </w:rPr>
        <w:t>Січень- Червень 2021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B26783" w:rsidRDefault="00B26783" w:rsidP="00A5095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26783" w:rsidRPr="006B53DB" w:rsidRDefault="00B26783" w:rsidP="006B53DB">
      <w:pPr>
        <w:tabs>
          <w:tab w:val="left" w:pos="360"/>
        </w:tabs>
        <w:spacing w:after="0"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 w:rsidRPr="00C9577F">
        <w:rPr>
          <w:rFonts w:ascii="Times New Roman" w:hAnsi="Times New Roman"/>
          <w:b/>
          <w:sz w:val="28"/>
          <w:szCs w:val="28"/>
          <w:lang w:val="uk-UA"/>
        </w:rPr>
        <w:t>Завдання проекту:</w:t>
      </w:r>
    </w:p>
    <w:p w:rsidR="00B26783" w:rsidRPr="008020B8" w:rsidRDefault="00B26783" w:rsidP="006B53DB">
      <w:pPr>
        <w:tabs>
          <w:tab w:val="left" w:pos="360"/>
        </w:tabs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Style w:val="Strong"/>
          <w:rFonts w:ascii="Times New Roman" w:hAnsi="Times New Roman"/>
          <w:b w:val="0"/>
          <w:bCs/>
          <w:sz w:val="28"/>
          <w:szCs w:val="28"/>
          <w:lang w:val="uk-UA"/>
        </w:rPr>
        <w:t xml:space="preserve">Виховання гуманності, поваги по відношенню до тварин; </w:t>
      </w:r>
    </w:p>
    <w:p w:rsidR="00B26783" w:rsidRDefault="00B26783" w:rsidP="006B53DB">
      <w:pPr>
        <w:rPr>
          <w:rStyle w:val="Strong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Strong"/>
          <w:rFonts w:ascii="Times New Roman" w:hAnsi="Times New Roman"/>
          <w:b w:val="0"/>
          <w:sz w:val="28"/>
          <w:szCs w:val="28"/>
          <w:lang w:val="uk-UA"/>
        </w:rPr>
        <w:t>2.Покращення санітарно-екологічної ситуації</w:t>
      </w:r>
      <w:r w:rsidRPr="008020B8">
        <w:rPr>
          <w:rStyle w:val="Strong"/>
          <w:rFonts w:ascii="Times New Roman" w:hAnsi="Times New Roman"/>
          <w:b w:val="0"/>
          <w:sz w:val="28"/>
          <w:szCs w:val="28"/>
          <w:lang w:val="uk-UA"/>
        </w:rPr>
        <w:t xml:space="preserve"> у місті;</w:t>
      </w:r>
    </w:p>
    <w:p w:rsidR="00B26783" w:rsidRDefault="00B26783" w:rsidP="006B53DB">
      <w:pPr>
        <w:rPr>
          <w:rStyle w:val="Strong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Strong"/>
          <w:rFonts w:ascii="Times New Roman" w:hAnsi="Times New Roman"/>
          <w:b w:val="0"/>
          <w:sz w:val="28"/>
          <w:szCs w:val="28"/>
          <w:lang w:val="uk-UA"/>
        </w:rPr>
        <w:t xml:space="preserve">3. </w:t>
      </w:r>
      <w:r w:rsidRPr="006B53D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</w:t>
      </w:r>
      <w:r w:rsidRPr="006B53DB">
        <w:rPr>
          <w:rFonts w:ascii="Times New Roman" w:hAnsi="Times New Roman"/>
          <w:sz w:val="28"/>
          <w:szCs w:val="28"/>
          <w:shd w:val="clear" w:color="auto" w:fill="FFFFFF"/>
        </w:rPr>
        <w:t xml:space="preserve">роведення роз'яснювальної та агітаційної роботи серед </w:t>
      </w:r>
      <w:r w:rsidRPr="006B53D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учнів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;</w:t>
      </w:r>
    </w:p>
    <w:p w:rsidR="00B26783" w:rsidRDefault="00B26783" w:rsidP="006B53D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4.П</w:t>
      </w:r>
      <w:r w:rsidRPr="00B1715F">
        <w:rPr>
          <w:rFonts w:ascii="Times New Roman" w:hAnsi="Times New Roman"/>
          <w:sz w:val="28"/>
          <w:szCs w:val="28"/>
        </w:rPr>
        <w:t>ривернення уваги громадськості до проблем та перспектив розвитку свого міста</w:t>
      </w:r>
      <w:r w:rsidRPr="00B1715F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B26783" w:rsidRPr="008020B8" w:rsidRDefault="00B26783" w:rsidP="006B53DB">
      <w:pPr>
        <w:spacing w:after="0" w:line="360" w:lineRule="auto"/>
        <w:rPr>
          <w:rStyle w:val="Strong"/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Реалізація волонтерських акцій щодо захисту тварин;</w:t>
      </w:r>
    </w:p>
    <w:p w:rsidR="00B26783" w:rsidRDefault="00B26783" w:rsidP="006B53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 С</w:t>
      </w:r>
      <w:r w:rsidRPr="00D9299C">
        <w:rPr>
          <w:rFonts w:ascii="Times New Roman" w:hAnsi="Times New Roman"/>
          <w:sz w:val="28"/>
          <w:szCs w:val="28"/>
          <w:lang w:val="uk-UA"/>
        </w:rPr>
        <w:t>творення</w:t>
      </w:r>
      <w:r w:rsidRPr="00D9299C">
        <w:t xml:space="preserve"> </w:t>
      </w:r>
      <w:r w:rsidRPr="00D9299C">
        <w:rPr>
          <w:rFonts w:ascii="Times New Roman" w:hAnsi="Times New Roman"/>
          <w:sz w:val="28"/>
          <w:szCs w:val="28"/>
          <w:lang w:val="uk-UA"/>
        </w:rPr>
        <w:t xml:space="preserve">учнівських волонтерських загонів «SOS-БРАТИ НАШІ МЕНШІ» </w:t>
      </w:r>
      <w:r>
        <w:rPr>
          <w:rFonts w:ascii="Times New Roman" w:hAnsi="Times New Roman"/>
          <w:sz w:val="28"/>
          <w:szCs w:val="28"/>
          <w:lang w:val="uk-UA"/>
        </w:rPr>
        <w:t xml:space="preserve">у ХСШ №66 та школах району(міста) </w:t>
      </w:r>
      <w:r w:rsidRPr="00D9299C">
        <w:rPr>
          <w:rFonts w:ascii="Times New Roman" w:hAnsi="Times New Roman"/>
          <w:sz w:val="28"/>
          <w:szCs w:val="28"/>
          <w:lang w:val="uk-UA"/>
        </w:rPr>
        <w:t>Харков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D9299C">
        <w:rPr>
          <w:rFonts w:ascii="Times New Roman" w:hAnsi="Times New Roman"/>
          <w:sz w:val="28"/>
          <w:szCs w:val="28"/>
          <w:lang w:val="uk-UA"/>
        </w:rPr>
        <w:t>.</w:t>
      </w:r>
    </w:p>
    <w:p w:rsidR="00B26783" w:rsidRDefault="00B26783" w:rsidP="006B53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 Покращення інфраструктури міста.</w:t>
      </w:r>
    </w:p>
    <w:p w:rsidR="00B26783" w:rsidRPr="00670935" w:rsidRDefault="00B26783" w:rsidP="006B53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Pr="00230694" w:rsidRDefault="00B26783" w:rsidP="00230694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30694">
        <w:rPr>
          <w:rFonts w:ascii="Times New Roman" w:hAnsi="Times New Roman"/>
          <w:b/>
          <w:bCs/>
          <w:iCs/>
          <w:sz w:val="28"/>
          <w:szCs w:val="28"/>
        </w:rPr>
        <w:t>Педагогічн</w:t>
      </w:r>
      <w:r w:rsidRPr="00230694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а </w:t>
      </w:r>
      <w:r w:rsidRPr="00230694">
        <w:rPr>
          <w:rFonts w:ascii="Times New Roman" w:hAnsi="Times New Roman"/>
          <w:b/>
          <w:bCs/>
          <w:iCs/>
          <w:sz w:val="28"/>
          <w:szCs w:val="28"/>
        </w:rPr>
        <w:t>іде</w:t>
      </w:r>
      <w:r w:rsidRPr="00230694">
        <w:rPr>
          <w:rFonts w:ascii="Times New Roman" w:hAnsi="Times New Roman"/>
          <w:b/>
          <w:bCs/>
          <w:iCs/>
          <w:sz w:val="28"/>
          <w:szCs w:val="28"/>
          <w:lang w:val="uk-UA"/>
        </w:rPr>
        <w:t>я</w:t>
      </w:r>
      <w:r w:rsidRPr="00230694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B26783" w:rsidRPr="00230694" w:rsidRDefault="00B26783" w:rsidP="00230694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230694">
        <w:rPr>
          <w:rFonts w:ascii="Times New Roman" w:hAnsi="Times New Roman"/>
          <w:bCs/>
          <w:iCs/>
          <w:sz w:val="28"/>
          <w:szCs w:val="28"/>
        </w:rPr>
        <w:t>Співчуття до тварин так тісно пов’язане з добротою характеру, що можна з упевненістю стверджувати: хто жорстокий з тваринами, той не може бути доброю людиною.</w:t>
      </w:r>
    </w:p>
    <w:p w:rsidR="00B26783" w:rsidRDefault="00B26783" w:rsidP="00230694">
      <w:p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230694">
        <w:rPr>
          <w:rFonts w:ascii="Times New Roman" w:hAnsi="Times New Roman"/>
          <w:bCs/>
          <w:i/>
          <w:iCs/>
          <w:sz w:val="28"/>
          <w:szCs w:val="28"/>
        </w:rPr>
        <w:t>Артур Шопенгауер</w:t>
      </w:r>
    </w:p>
    <w:p w:rsidR="00B26783" w:rsidRPr="00230694" w:rsidRDefault="00B26783" w:rsidP="00230694">
      <w:p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B26783" w:rsidRPr="00230694" w:rsidRDefault="00B26783" w:rsidP="00230694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230694">
        <w:rPr>
          <w:rFonts w:ascii="Times New Roman" w:hAnsi="Times New Roman"/>
          <w:bCs/>
          <w:iCs/>
          <w:sz w:val="28"/>
          <w:szCs w:val="28"/>
        </w:rPr>
        <w:t>До тих пір, поки люди масово продовжуватимуть вбивати тварин, вони вбиватимуть один одного. Той, хто сіє насіння вбивства і болю, не збере радість і любов.</w:t>
      </w:r>
    </w:p>
    <w:p w:rsidR="00B26783" w:rsidRDefault="00B26783" w:rsidP="00C53BE3">
      <w:p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230694">
        <w:rPr>
          <w:rFonts w:ascii="Times New Roman" w:hAnsi="Times New Roman"/>
          <w:bCs/>
          <w:i/>
          <w:iCs/>
          <w:sz w:val="28"/>
          <w:szCs w:val="28"/>
        </w:rPr>
        <w:t>Піфагор</w:t>
      </w:r>
    </w:p>
    <w:p w:rsidR="00B26783" w:rsidRPr="00C53BE3" w:rsidRDefault="00B26783" w:rsidP="00C53BE3">
      <w:p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B26783" w:rsidRDefault="00B26783" w:rsidP="00A5095B">
      <w:pPr>
        <w:tabs>
          <w:tab w:val="left" w:pos="1080"/>
        </w:tabs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F23FC">
        <w:rPr>
          <w:rFonts w:ascii="Times New Roman" w:hAnsi="Times New Roman"/>
          <w:b/>
          <w:bCs/>
          <w:sz w:val="28"/>
          <w:szCs w:val="28"/>
          <w:lang w:val="uk-UA"/>
        </w:rPr>
        <w:t xml:space="preserve">Етапи реалізації проекту. </w:t>
      </w:r>
    </w:p>
    <w:p w:rsidR="00B26783" w:rsidRPr="008020B8" w:rsidRDefault="00B26783" w:rsidP="00A5095B">
      <w:pPr>
        <w:tabs>
          <w:tab w:val="left" w:pos="1080"/>
        </w:tabs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8020B8">
        <w:rPr>
          <w:rFonts w:ascii="Times New Roman" w:hAnsi="Times New Roman"/>
          <w:bCs/>
          <w:sz w:val="28"/>
          <w:szCs w:val="28"/>
          <w:lang w:val="uk-UA"/>
        </w:rPr>
        <w:t>І етап - підготовчий</w:t>
      </w:r>
    </w:p>
    <w:p w:rsidR="00B26783" w:rsidRPr="008020B8" w:rsidRDefault="00B26783" w:rsidP="00A5095B">
      <w:pPr>
        <w:tabs>
          <w:tab w:val="left" w:pos="1080"/>
        </w:tabs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8020B8">
        <w:rPr>
          <w:rFonts w:ascii="Times New Roman" w:hAnsi="Times New Roman"/>
          <w:bCs/>
          <w:sz w:val="28"/>
          <w:szCs w:val="28"/>
          <w:lang w:val="uk-UA"/>
        </w:rPr>
        <w:t>ІІ етап – практичний</w:t>
      </w:r>
    </w:p>
    <w:p w:rsidR="00B26783" w:rsidRDefault="00B26783" w:rsidP="00A5095B">
      <w:pPr>
        <w:tabs>
          <w:tab w:val="left" w:pos="1080"/>
        </w:tabs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8020B8">
        <w:rPr>
          <w:rFonts w:ascii="Times New Roman" w:hAnsi="Times New Roman"/>
          <w:bCs/>
          <w:sz w:val="28"/>
          <w:szCs w:val="28"/>
          <w:lang w:val="uk-UA"/>
        </w:rPr>
        <w:t>ІІI етап - презентація та оцінювання результатів проекту</w:t>
      </w:r>
    </w:p>
    <w:p w:rsidR="00B26783" w:rsidRDefault="00B26783" w:rsidP="00A5095B">
      <w:pPr>
        <w:tabs>
          <w:tab w:val="left" w:pos="1080"/>
        </w:tabs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B26783" w:rsidRPr="008020B8" w:rsidRDefault="00B26783" w:rsidP="00A5095B">
      <w:pPr>
        <w:tabs>
          <w:tab w:val="left" w:pos="1080"/>
        </w:tabs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B26783" w:rsidRPr="00960E26" w:rsidRDefault="00B26783" w:rsidP="00960E26">
      <w:pPr>
        <w:tabs>
          <w:tab w:val="left" w:pos="108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План реалізації проекту:</w:t>
      </w:r>
    </w:p>
    <w:tbl>
      <w:tblPr>
        <w:tblW w:w="10094" w:type="dxa"/>
        <w:tblInd w:w="-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7"/>
        <w:gridCol w:w="3544"/>
        <w:gridCol w:w="94"/>
        <w:gridCol w:w="2032"/>
        <w:gridCol w:w="2187"/>
        <w:gridCol w:w="94"/>
        <w:gridCol w:w="1512"/>
        <w:gridCol w:w="34"/>
      </w:tblGrid>
      <w:tr w:rsidR="00B26783" w:rsidRPr="00AB3814" w:rsidTr="00DF73E4">
        <w:trPr>
          <w:gridAfter w:val="1"/>
          <w:wAfter w:w="34" w:type="dxa"/>
        </w:trPr>
        <w:tc>
          <w:tcPr>
            <w:tcW w:w="597" w:type="dxa"/>
            <w:vAlign w:val="center"/>
          </w:tcPr>
          <w:p w:rsidR="00B26783" w:rsidRPr="00960E26" w:rsidRDefault="00B26783" w:rsidP="00B1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0E2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4" w:type="dxa"/>
            <w:vAlign w:val="center"/>
          </w:tcPr>
          <w:p w:rsidR="00B26783" w:rsidRPr="00960E26" w:rsidRDefault="00B26783" w:rsidP="00B1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0E26">
              <w:rPr>
                <w:rFonts w:ascii="Times New Roman" w:hAnsi="Times New Roman"/>
                <w:b/>
                <w:sz w:val="28"/>
                <w:szCs w:val="28"/>
              </w:rPr>
              <w:t>Зміст роботи</w:t>
            </w:r>
          </w:p>
        </w:tc>
        <w:tc>
          <w:tcPr>
            <w:tcW w:w="2126" w:type="dxa"/>
            <w:gridSpan w:val="2"/>
            <w:vAlign w:val="center"/>
          </w:tcPr>
          <w:p w:rsidR="00B26783" w:rsidRPr="00960E26" w:rsidRDefault="00B26783" w:rsidP="00B1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0E26">
              <w:rPr>
                <w:rFonts w:ascii="Times New Roman" w:hAnsi="Times New Roman"/>
                <w:b/>
                <w:sz w:val="28"/>
                <w:szCs w:val="28"/>
              </w:rPr>
              <w:t>Форма роботи</w:t>
            </w:r>
          </w:p>
        </w:tc>
        <w:tc>
          <w:tcPr>
            <w:tcW w:w="2187" w:type="dxa"/>
            <w:vAlign w:val="center"/>
          </w:tcPr>
          <w:p w:rsidR="00B26783" w:rsidRPr="00960E26" w:rsidRDefault="00B26783" w:rsidP="00B1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0E26">
              <w:rPr>
                <w:rFonts w:ascii="Times New Roman" w:hAnsi="Times New Roman"/>
                <w:b/>
                <w:sz w:val="28"/>
                <w:szCs w:val="28"/>
              </w:rPr>
              <w:t>Відповідальний</w:t>
            </w:r>
          </w:p>
        </w:tc>
        <w:tc>
          <w:tcPr>
            <w:tcW w:w="1606" w:type="dxa"/>
            <w:gridSpan w:val="2"/>
            <w:vAlign w:val="center"/>
          </w:tcPr>
          <w:p w:rsidR="00B26783" w:rsidRPr="00960E26" w:rsidRDefault="00B26783" w:rsidP="00B1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0E26">
              <w:rPr>
                <w:rFonts w:ascii="Times New Roman" w:hAnsi="Times New Roman"/>
                <w:b/>
                <w:sz w:val="28"/>
                <w:szCs w:val="28"/>
              </w:rPr>
              <w:t>Термін виконання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  <w:vAlign w:val="center"/>
          </w:tcPr>
          <w:p w:rsidR="00B26783" w:rsidRPr="00960E26" w:rsidRDefault="00B26783" w:rsidP="00B1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63" w:type="dxa"/>
            <w:gridSpan w:val="6"/>
            <w:vAlign w:val="center"/>
          </w:tcPr>
          <w:p w:rsidR="00B26783" w:rsidRPr="00960E26" w:rsidRDefault="00B26783" w:rsidP="00B1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0E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Підготовчий етап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544" w:type="dxa"/>
            <w:vAlign w:val="center"/>
          </w:tcPr>
          <w:p w:rsidR="00B26783" w:rsidRPr="0094634E" w:rsidRDefault="00B26783" w:rsidP="0094634E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Створення ініціативної групи в класі. </w:t>
            </w:r>
          </w:p>
        </w:tc>
        <w:tc>
          <w:tcPr>
            <w:tcW w:w="212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</w:rPr>
              <w:t>Засідання групи</w:t>
            </w:r>
          </w:p>
        </w:tc>
        <w:tc>
          <w:tcPr>
            <w:tcW w:w="218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</w:p>
        </w:tc>
        <w:tc>
          <w:tcPr>
            <w:tcW w:w="160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Січень-Лютий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544" w:type="dxa"/>
            <w:vAlign w:val="center"/>
          </w:tcPr>
          <w:p w:rsidR="00B26783" w:rsidRPr="0094634E" w:rsidRDefault="00B26783" w:rsidP="0094634E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Створення робочих груп</w:t>
            </w:r>
            <w:bookmarkStart w:id="1" w:name="163"/>
            <w:bookmarkEnd w:id="1"/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212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Засідання групи</w:t>
            </w:r>
          </w:p>
        </w:tc>
        <w:tc>
          <w:tcPr>
            <w:tcW w:w="218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</w:p>
        </w:tc>
        <w:tc>
          <w:tcPr>
            <w:tcW w:w="160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Січень-Лютий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544" w:type="dxa"/>
            <w:vAlign w:val="center"/>
          </w:tcPr>
          <w:p w:rsidR="00B26783" w:rsidRPr="0094634E" w:rsidRDefault="00B26783" w:rsidP="0094634E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Огляд  урядових документів щодо утримання тварин та  поводження з тваринами.</w:t>
            </w:r>
          </w:p>
        </w:tc>
        <w:tc>
          <w:tcPr>
            <w:tcW w:w="212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Пошук,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систематизація </w:t>
            </w:r>
          </w:p>
        </w:tc>
        <w:tc>
          <w:tcPr>
            <w:tcW w:w="218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</w:p>
        </w:tc>
        <w:tc>
          <w:tcPr>
            <w:tcW w:w="160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Січень-Лютий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544" w:type="dxa"/>
            <w:vAlign w:val="center"/>
          </w:tcPr>
          <w:p w:rsidR="00B26783" w:rsidRPr="0094634E" w:rsidRDefault="00B26783" w:rsidP="0094634E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Ознайомлення з  зоозахисними групами, групами пошуку тварин   у соціальних мережах.</w:t>
            </w:r>
          </w:p>
        </w:tc>
        <w:tc>
          <w:tcPr>
            <w:tcW w:w="212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Засідання групи.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Запршення гостей</w:t>
            </w:r>
          </w:p>
        </w:tc>
        <w:tc>
          <w:tcPr>
            <w:tcW w:w="218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Представник КП</w:t>
            </w:r>
          </w:p>
        </w:tc>
        <w:tc>
          <w:tcPr>
            <w:tcW w:w="160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Січень-Лютий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544" w:type="dxa"/>
            <w:vAlign w:val="center"/>
          </w:tcPr>
          <w:p w:rsidR="00B26783" w:rsidRPr="0094634E" w:rsidRDefault="00B26783" w:rsidP="0094634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Розробка плану дій для учасників проекту.</w:t>
            </w:r>
          </w:p>
        </w:tc>
        <w:tc>
          <w:tcPr>
            <w:tcW w:w="212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Засідання групи</w:t>
            </w:r>
          </w:p>
        </w:tc>
        <w:tc>
          <w:tcPr>
            <w:tcW w:w="218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</w:p>
        </w:tc>
        <w:tc>
          <w:tcPr>
            <w:tcW w:w="160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Січень-Лютий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544" w:type="dxa"/>
            <w:vAlign w:val="center"/>
          </w:tcPr>
          <w:p w:rsidR="00B26783" w:rsidRPr="0094634E" w:rsidRDefault="00B26783" w:rsidP="0094634E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Поширення інформації  про здійснення пр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о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кту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12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Інформування</w:t>
            </w:r>
          </w:p>
        </w:tc>
        <w:tc>
          <w:tcPr>
            <w:tcW w:w="2187" w:type="dxa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  <w:r w:rsidRPr="0094634E">
              <w:rPr>
                <w:rFonts w:ascii="Times New Roman" w:hAnsi="Times New Roman"/>
                <w:strike/>
                <w:sz w:val="28"/>
                <w:szCs w:val="28"/>
                <w:lang w:val="uk-UA"/>
              </w:rPr>
              <w:t xml:space="preserve"> 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Творчий актив учнів 5-Б</w:t>
            </w:r>
          </w:p>
        </w:tc>
        <w:tc>
          <w:tcPr>
            <w:tcW w:w="1606" w:type="dxa"/>
            <w:gridSpan w:val="2"/>
            <w:vAlign w:val="center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Січень-Лютий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10060" w:type="dxa"/>
            <w:gridSpan w:val="7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b/>
                <w:sz w:val="28"/>
                <w:szCs w:val="28"/>
              </w:rPr>
              <w:t>Практичний етап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Розповсюдження інформації про проект серед  учнів школи та їх батьків. Анкетування учнів  про їх ставлення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 домашніх та тварин-безхатьок.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Інформування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Педагог –організатор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Печерська Н.М.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Лютий 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едення роз'яснювальної роботи серед учнів школи (шкіл району).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Інформування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  <w:r w:rsidRPr="0094634E">
              <w:rPr>
                <w:rFonts w:ascii="Times New Roman" w:hAnsi="Times New Roman"/>
                <w:strike/>
                <w:sz w:val="28"/>
                <w:szCs w:val="28"/>
                <w:lang w:val="uk-UA"/>
              </w:rPr>
              <w:t xml:space="preserve"> 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Творчий актив учнів 5-Б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Класні керівники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Лютий-Червень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Участь  у 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волонтерських акціях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«Напиши валентинку тваринці»! 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Благодійна акція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Педагог –організатор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Центру поводження з тваринами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Лютий 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spacing w:after="0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роведення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бдагодійної акції 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« Не будьмо байдужими! Нагодуй тваринку». Збір благодійних коштів та передача їх волонтерам.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Благодійна акція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Педагог –організатор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Березень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роведення конкурсів плакатів, стіннівок , фотоколажів , відео-роликів із закликами про турботу і допомогу тваринам.</w:t>
            </w:r>
          </w:p>
        </w:tc>
        <w:tc>
          <w:tcPr>
            <w:tcW w:w="2126" w:type="dxa"/>
            <w:gridSpan w:val="2"/>
          </w:tcPr>
          <w:p w:rsidR="00B26783" w:rsidRPr="00DF73E4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73E4">
              <w:rPr>
                <w:rFonts w:ascii="Times New Roman" w:hAnsi="Times New Roman"/>
                <w:sz w:val="28"/>
                <w:szCs w:val="28"/>
                <w:lang w:val="uk-UA"/>
              </w:rPr>
              <w:t>Конкурс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Актив учнів 5-Б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Березень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spacing w:before="30" w:after="15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Створення соціальних роликів про захист тварин.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Відео-конкурс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Учні 9-11 класів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Лютий Березень</w:t>
            </w:r>
          </w:p>
        </w:tc>
      </w:tr>
      <w:tr w:rsidR="00B26783" w:rsidRPr="00704AAC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озповсюдження інформації про тварин, яким необхідна сім'я   у  ЗМІ.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Інформування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Актив учнів 5-Б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Березень Квітень </w:t>
            </w:r>
          </w:p>
        </w:tc>
      </w:tr>
      <w:tr w:rsidR="00B26783" w:rsidRPr="00704AAC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роведення   у школах та дитсадках виховних годин про любов та турботу про тварин.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Виховні години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Педагог –організатор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Класні керівники</w:t>
            </w:r>
            <w:r w:rsidRPr="0094634E">
              <w:rPr>
                <w:rFonts w:ascii="Times New Roman" w:hAnsi="Times New Roman"/>
                <w:strike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Квіень Травень </w:t>
            </w:r>
          </w:p>
        </w:tc>
      </w:tr>
      <w:tr w:rsidR="00B26783" w:rsidRPr="00704AAC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Збір фотографій та оформлення фотовиставки «Наші домашні улюбленці!»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Фотовиставка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 Актив учнів 5-Б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Квітень 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Травень </w:t>
            </w:r>
          </w:p>
        </w:tc>
      </w:tr>
      <w:tr w:rsidR="00B26783" w:rsidRPr="00704AAC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Написання творів « SOS-БРАТИ НАШІ МЕНШІ».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Уроки </w:t>
            </w:r>
          </w:p>
        </w:tc>
        <w:tc>
          <w:tcPr>
            <w:tcW w:w="2187" w:type="dxa"/>
          </w:tcPr>
          <w:p w:rsidR="00B26783" w:rsidRPr="0094634E" w:rsidRDefault="00B26783" w:rsidP="008020B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чителі укр. мови 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Квітень  </w:t>
            </w:r>
          </w:p>
        </w:tc>
      </w:tr>
      <w:tr w:rsidR="00B26783" w:rsidRPr="00704AAC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Презентація підшефному ДНЗ віртуальної фотовиставки «Наші домашні улюбленці!»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Віртуальна фотовиставка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 Актив учнів 5-Б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Квітень</w:t>
            </w:r>
          </w:p>
        </w:tc>
      </w:tr>
      <w:tr w:rsidR="00B26783" w:rsidRPr="00704AAC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3544" w:type="dxa"/>
          </w:tcPr>
          <w:p w:rsidR="00B26783" w:rsidRPr="0094634E" w:rsidRDefault="00B26783" w:rsidP="00DF73E4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94634E">
              <w:rPr>
                <w:rFonts w:ascii="Times New Roman" w:hAnsi="Times New Roman"/>
                <w:sz w:val="28"/>
                <w:szCs w:val="28"/>
              </w:rPr>
              <w:t>творення у соціальних мережах груп  любителів тварин.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Поширення інформаціі  у соц.мережах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trike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 Актив учнів 5-Б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Травень</w:t>
            </w:r>
          </w:p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Червень </w:t>
            </w:r>
          </w:p>
        </w:tc>
      </w:tr>
      <w:tr w:rsidR="00B26783" w:rsidRPr="00704AAC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spacing w:before="30" w:after="15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Створення журі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Бесіда 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Адміністрація 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Червень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59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544" w:type="dxa"/>
          </w:tcPr>
          <w:p w:rsidR="00B26783" w:rsidRPr="0094634E" w:rsidRDefault="00B26783" w:rsidP="0094634E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Обробка інформації. Підбиття підсумків</w:t>
            </w:r>
          </w:p>
        </w:tc>
        <w:tc>
          <w:tcPr>
            <w:tcW w:w="212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</w:rPr>
              <w:t>Засідання</w:t>
            </w:r>
          </w:p>
        </w:tc>
        <w:tc>
          <w:tcPr>
            <w:tcW w:w="2187" w:type="dxa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sz w:val="28"/>
                <w:szCs w:val="28"/>
                <w:lang w:val="uk-UA"/>
              </w:rPr>
              <w:t>Члени журі</w:t>
            </w:r>
          </w:p>
        </w:tc>
        <w:tc>
          <w:tcPr>
            <w:tcW w:w="1606" w:type="dxa"/>
            <w:gridSpan w:val="2"/>
          </w:tcPr>
          <w:p w:rsidR="00B26783" w:rsidRPr="0094634E" w:rsidRDefault="00B26783" w:rsidP="009463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Червень</w:t>
            </w:r>
          </w:p>
        </w:tc>
      </w:tr>
      <w:tr w:rsidR="00B26783" w:rsidRPr="00AB3814" w:rsidTr="00DF73E4">
        <w:trPr>
          <w:gridAfter w:val="1"/>
          <w:wAfter w:w="34" w:type="dxa"/>
        </w:trPr>
        <w:tc>
          <w:tcPr>
            <w:tcW w:w="10060" w:type="dxa"/>
            <w:gridSpan w:val="7"/>
          </w:tcPr>
          <w:p w:rsidR="00B26783" w:rsidRPr="0094634E" w:rsidRDefault="00B26783" w:rsidP="007A36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634E">
              <w:rPr>
                <w:rFonts w:ascii="Times New Roman" w:hAnsi="Times New Roman"/>
                <w:b/>
                <w:sz w:val="28"/>
                <w:szCs w:val="28"/>
              </w:rPr>
              <w:t xml:space="preserve"> Підсумковий етап</w:t>
            </w:r>
          </w:p>
        </w:tc>
      </w:tr>
      <w:tr w:rsidR="00B26783" w:rsidRPr="00AB3814" w:rsidTr="00DF73E4">
        <w:tc>
          <w:tcPr>
            <w:tcW w:w="597" w:type="dxa"/>
          </w:tcPr>
          <w:p w:rsidR="00B26783" w:rsidRPr="008020B8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20B8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638" w:type="dxa"/>
            <w:gridSpan w:val="2"/>
          </w:tcPr>
          <w:p w:rsidR="00B26783" w:rsidRPr="00255C50" w:rsidRDefault="00B26783" w:rsidP="00255C50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Аналіз анкетування.</w:t>
            </w:r>
          </w:p>
        </w:tc>
        <w:tc>
          <w:tcPr>
            <w:tcW w:w="2032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</w:rPr>
              <w:t>Засідання</w:t>
            </w:r>
          </w:p>
        </w:tc>
        <w:tc>
          <w:tcPr>
            <w:tcW w:w="2281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Члени журі</w:t>
            </w:r>
          </w:p>
        </w:tc>
        <w:tc>
          <w:tcPr>
            <w:tcW w:w="1546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Лютий</w:t>
            </w:r>
          </w:p>
        </w:tc>
      </w:tr>
      <w:tr w:rsidR="00B26783" w:rsidRPr="00D31168" w:rsidTr="00DF73E4">
        <w:tc>
          <w:tcPr>
            <w:tcW w:w="597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638" w:type="dxa"/>
            <w:gridSpan w:val="2"/>
          </w:tcPr>
          <w:p w:rsidR="00B26783" w:rsidRPr="00255C50" w:rsidRDefault="00B26783" w:rsidP="00255C50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Перевірка  письмових робіт</w:t>
            </w:r>
          </w:p>
          <w:p w:rsidR="00B26783" w:rsidRPr="00255C50" w:rsidRDefault="00B26783" w:rsidP="00255C50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« SOS-БРАТИ НАШІ МЕНШІ»  та оголошення результатів.</w:t>
            </w:r>
          </w:p>
        </w:tc>
        <w:tc>
          <w:tcPr>
            <w:tcW w:w="2032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Засідання</w:t>
            </w:r>
          </w:p>
        </w:tc>
        <w:tc>
          <w:tcPr>
            <w:tcW w:w="2281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Члени журі</w:t>
            </w: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Вчителі укр. мови</w:t>
            </w:r>
          </w:p>
        </w:tc>
        <w:tc>
          <w:tcPr>
            <w:tcW w:w="1546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Квітень</w:t>
            </w:r>
          </w:p>
        </w:tc>
      </w:tr>
      <w:tr w:rsidR="00B26783" w:rsidRPr="00D31168" w:rsidTr="00DF73E4">
        <w:tc>
          <w:tcPr>
            <w:tcW w:w="597" w:type="dxa"/>
          </w:tcPr>
          <w:p w:rsidR="00B26783" w:rsidRPr="00255C50" w:rsidRDefault="00B26783" w:rsidP="00255C50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638" w:type="dxa"/>
            <w:gridSpan w:val="2"/>
          </w:tcPr>
          <w:p w:rsidR="00B26783" w:rsidRPr="00255C50" w:rsidRDefault="00B26783" w:rsidP="00255C50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Аналіз та оголошення фіналістів серед учнівських робіт «Наші домашні улюбленці!»</w:t>
            </w:r>
          </w:p>
        </w:tc>
        <w:tc>
          <w:tcPr>
            <w:tcW w:w="2032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Засідання</w:t>
            </w:r>
          </w:p>
        </w:tc>
        <w:tc>
          <w:tcPr>
            <w:tcW w:w="2281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</w:t>
            </w:r>
          </w:p>
        </w:tc>
        <w:tc>
          <w:tcPr>
            <w:tcW w:w="1546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Квітень</w:t>
            </w: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Травень</w:t>
            </w:r>
          </w:p>
        </w:tc>
      </w:tr>
      <w:tr w:rsidR="00B26783" w:rsidRPr="00D31168" w:rsidTr="00DF73E4">
        <w:tc>
          <w:tcPr>
            <w:tcW w:w="597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638" w:type="dxa"/>
            <w:gridSpan w:val="2"/>
          </w:tcPr>
          <w:p w:rsidR="00B26783" w:rsidRPr="00255C50" w:rsidRDefault="00B26783" w:rsidP="00255C50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Підсумки волонтерських акції «Напиши валентинку тваринці»! « Не будьмо байдужими! Нагодуй тваринку»</w:t>
            </w:r>
          </w:p>
        </w:tc>
        <w:tc>
          <w:tcPr>
            <w:tcW w:w="2032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Засідання</w:t>
            </w:r>
          </w:p>
        </w:tc>
        <w:tc>
          <w:tcPr>
            <w:tcW w:w="2281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Члени журі</w:t>
            </w: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Гості з КП</w:t>
            </w: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6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Лютий</w:t>
            </w: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Березень</w:t>
            </w:r>
          </w:p>
        </w:tc>
      </w:tr>
      <w:tr w:rsidR="00B26783" w:rsidRPr="00D31168" w:rsidTr="00DF73E4">
        <w:tc>
          <w:tcPr>
            <w:tcW w:w="597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638" w:type="dxa"/>
            <w:gridSpan w:val="2"/>
          </w:tcPr>
          <w:p w:rsidR="00B26783" w:rsidRPr="00255C50" w:rsidRDefault="00B26783" w:rsidP="00255C50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255C50">
              <w:rPr>
                <w:rFonts w:ascii="Times New Roman" w:hAnsi="Times New Roman"/>
                <w:sz w:val="28"/>
                <w:szCs w:val="28"/>
              </w:rPr>
              <w:t>бговорення здійсненого проекту на учнівських зборах</w:t>
            </w: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032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Збори</w:t>
            </w:r>
          </w:p>
        </w:tc>
        <w:tc>
          <w:tcPr>
            <w:tcW w:w="2281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Краснікова Н.В. Актив учнів 5-Б</w:t>
            </w:r>
          </w:p>
        </w:tc>
        <w:tc>
          <w:tcPr>
            <w:tcW w:w="1546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Червень</w:t>
            </w:r>
          </w:p>
        </w:tc>
      </w:tr>
      <w:tr w:rsidR="00B26783" w:rsidRPr="00D31168" w:rsidTr="00DF73E4">
        <w:tc>
          <w:tcPr>
            <w:tcW w:w="597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38" w:type="dxa"/>
            <w:gridSpan w:val="2"/>
          </w:tcPr>
          <w:p w:rsidR="00B26783" w:rsidRPr="00255C50" w:rsidRDefault="00B26783" w:rsidP="00255C50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255C50">
              <w:rPr>
                <w:rFonts w:ascii="Times New Roman" w:hAnsi="Times New Roman"/>
                <w:sz w:val="28"/>
                <w:szCs w:val="28"/>
              </w:rPr>
              <w:t>цінка дій учасників</w:t>
            </w: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Pr="00255C50">
              <w:rPr>
                <w:rFonts w:ascii="Times New Roman" w:hAnsi="Times New Roman"/>
                <w:sz w:val="28"/>
                <w:szCs w:val="28"/>
              </w:rPr>
              <w:t>чого навчились, що вдалось, які були недоліки, що</w:t>
            </w: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255C50">
              <w:rPr>
                <w:rFonts w:ascii="Times New Roman" w:hAnsi="Times New Roman"/>
                <w:sz w:val="28"/>
                <w:szCs w:val="28"/>
              </w:rPr>
              <w:t>можна було б зробити краще та за яких умов.</w:t>
            </w:r>
          </w:p>
        </w:tc>
        <w:tc>
          <w:tcPr>
            <w:tcW w:w="2032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Засідання</w:t>
            </w:r>
          </w:p>
        </w:tc>
        <w:tc>
          <w:tcPr>
            <w:tcW w:w="2281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Члени журі</w:t>
            </w: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6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Червень</w:t>
            </w:r>
          </w:p>
        </w:tc>
      </w:tr>
      <w:tr w:rsidR="00B26783" w:rsidRPr="00D31168" w:rsidTr="00DF73E4">
        <w:tc>
          <w:tcPr>
            <w:tcW w:w="597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638" w:type="dxa"/>
            <w:gridSpan w:val="2"/>
          </w:tcPr>
          <w:p w:rsidR="00B26783" w:rsidRPr="00255C50" w:rsidRDefault="00B26783" w:rsidP="00255C50">
            <w:pPr>
              <w:tabs>
                <w:tab w:val="num" w:pos="5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Подяка та заохочувальні призи учасникам проекту.</w:t>
            </w:r>
          </w:p>
          <w:p w:rsidR="00B26783" w:rsidRPr="00255C50" w:rsidRDefault="00B26783" w:rsidP="00255C50">
            <w:pPr>
              <w:spacing w:before="30" w:after="15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32" w:type="dxa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Збори</w:t>
            </w:r>
          </w:p>
        </w:tc>
        <w:tc>
          <w:tcPr>
            <w:tcW w:w="2281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Члени журі</w:t>
            </w: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Адміністрація</w:t>
            </w: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6" w:type="dxa"/>
            <w:gridSpan w:val="2"/>
          </w:tcPr>
          <w:p w:rsidR="00B26783" w:rsidRPr="00255C50" w:rsidRDefault="00B26783" w:rsidP="00255C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5C50">
              <w:rPr>
                <w:rFonts w:ascii="Times New Roman" w:hAnsi="Times New Roman"/>
                <w:sz w:val="28"/>
                <w:szCs w:val="28"/>
                <w:lang w:val="uk-UA"/>
              </w:rPr>
              <w:t>Червень</w:t>
            </w:r>
          </w:p>
        </w:tc>
      </w:tr>
    </w:tbl>
    <w:p w:rsidR="00B26783" w:rsidRPr="003F23FC" w:rsidRDefault="00B26783" w:rsidP="00A509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B26783" w:rsidRPr="003F23FC" w:rsidRDefault="00B26783" w:rsidP="00A5095B">
      <w:pPr>
        <w:tabs>
          <w:tab w:val="left" w:pos="360"/>
        </w:tabs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F23FC">
        <w:rPr>
          <w:rFonts w:ascii="Times New Roman" w:hAnsi="Times New Roman"/>
          <w:b/>
          <w:sz w:val="28"/>
          <w:szCs w:val="28"/>
          <w:lang w:val="uk-UA"/>
        </w:rPr>
        <w:t xml:space="preserve">Очікувані результати: </w:t>
      </w:r>
    </w:p>
    <w:p w:rsidR="00B26783" w:rsidRDefault="00B26783" w:rsidP="00740351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-допомога волонтерській </w:t>
      </w:r>
      <w:r w:rsidRPr="003F23FC">
        <w:rPr>
          <w:rFonts w:ascii="Times New Roman" w:hAnsi="Times New Roman"/>
          <w:sz w:val="28"/>
          <w:szCs w:val="28"/>
          <w:lang w:val="uk-UA"/>
        </w:rPr>
        <w:t>установі</w:t>
      </w:r>
      <w:r>
        <w:rPr>
          <w:rFonts w:ascii="Times New Roman" w:hAnsi="Times New Roman"/>
          <w:sz w:val="28"/>
          <w:szCs w:val="28"/>
          <w:lang w:val="uk-UA"/>
        </w:rPr>
        <w:t xml:space="preserve"> КП</w:t>
      </w:r>
      <w:r w:rsidRPr="00740351"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«Центр поводження з тваринами» ; </w:t>
      </w:r>
    </w:p>
    <w:p w:rsidR="00B26783" w:rsidRDefault="00B26783" w:rsidP="00B1715F">
      <w:pPr>
        <w:numPr>
          <w:ilvl w:val="0"/>
          <w:numId w:val="9"/>
        </w:numPr>
        <w:tabs>
          <w:tab w:val="left" w:pos="360"/>
        </w:tabs>
        <w:spacing w:after="0" w:line="360" w:lineRule="auto"/>
        <w:ind w:left="0" w:firstLine="142"/>
        <w:rPr>
          <w:rFonts w:ascii="Times New Roman" w:hAnsi="Times New Roman"/>
          <w:sz w:val="28"/>
          <w:szCs w:val="28"/>
          <w:lang w:val="uk-UA"/>
        </w:rPr>
      </w:pPr>
      <w:r w:rsidRPr="00B1715F">
        <w:rPr>
          <w:rFonts w:ascii="Times New Roman" w:hAnsi="Times New Roman"/>
          <w:sz w:val="28"/>
          <w:szCs w:val="28"/>
          <w:lang w:val="uk-UA"/>
        </w:rPr>
        <w:t xml:space="preserve">активізація взаємодії батьків з учителями; </w:t>
      </w:r>
    </w:p>
    <w:p w:rsidR="00B26783" w:rsidRDefault="00B26783" w:rsidP="00B1715F">
      <w:pPr>
        <w:numPr>
          <w:ilvl w:val="0"/>
          <w:numId w:val="9"/>
        </w:numPr>
        <w:tabs>
          <w:tab w:val="left" w:pos="360"/>
        </w:tabs>
        <w:spacing w:after="0" w:line="360" w:lineRule="auto"/>
        <w:ind w:left="426" w:hanging="284"/>
        <w:rPr>
          <w:rFonts w:ascii="Times New Roman" w:hAnsi="Times New Roman"/>
          <w:sz w:val="28"/>
          <w:szCs w:val="28"/>
          <w:lang w:val="uk-UA"/>
        </w:rPr>
      </w:pPr>
      <w:r w:rsidRPr="00B1715F">
        <w:rPr>
          <w:rFonts w:ascii="Times New Roman" w:hAnsi="Times New Roman"/>
          <w:sz w:val="28"/>
          <w:szCs w:val="28"/>
          <w:lang w:val="uk-UA"/>
        </w:rPr>
        <w:t xml:space="preserve">популяризація знань щодо додаткових джерел реалізації власних ініціатив учнів та шляхів їх пошуку; </w:t>
      </w:r>
    </w:p>
    <w:p w:rsidR="00B26783" w:rsidRDefault="00B26783" w:rsidP="00255C50">
      <w:pPr>
        <w:numPr>
          <w:ilvl w:val="0"/>
          <w:numId w:val="9"/>
        </w:numPr>
        <w:tabs>
          <w:tab w:val="left" w:pos="360"/>
        </w:tabs>
        <w:spacing w:after="0" w:line="360" w:lineRule="auto"/>
        <w:ind w:left="426" w:hanging="284"/>
        <w:rPr>
          <w:rFonts w:ascii="Times New Roman" w:hAnsi="Times New Roman"/>
          <w:sz w:val="28"/>
          <w:szCs w:val="28"/>
          <w:lang w:val="uk-UA"/>
        </w:rPr>
      </w:pPr>
      <w:r w:rsidRPr="00B1715F">
        <w:rPr>
          <w:rFonts w:ascii="Times New Roman" w:hAnsi="Times New Roman"/>
          <w:sz w:val="28"/>
          <w:szCs w:val="28"/>
        </w:rPr>
        <w:t xml:space="preserve">підвищення почуття власної значимості, відповідальності та патріотизму в становленні та подальшому розвитку рідного міста у свідомості </w:t>
      </w:r>
      <w:r>
        <w:rPr>
          <w:rFonts w:ascii="Times New Roman" w:hAnsi="Times New Roman"/>
          <w:sz w:val="28"/>
          <w:szCs w:val="28"/>
          <w:lang w:val="uk-UA"/>
        </w:rPr>
        <w:t>дітей;</w:t>
      </w:r>
    </w:p>
    <w:p w:rsidR="00B26783" w:rsidRDefault="00B26783" w:rsidP="00255C50">
      <w:pPr>
        <w:numPr>
          <w:ilvl w:val="0"/>
          <w:numId w:val="9"/>
        </w:numPr>
        <w:tabs>
          <w:tab w:val="left" w:pos="360"/>
        </w:tabs>
        <w:spacing w:after="0" w:line="360" w:lineRule="auto"/>
        <w:ind w:left="426" w:hanging="284"/>
        <w:rPr>
          <w:rFonts w:ascii="Times New Roman" w:hAnsi="Times New Roman"/>
          <w:sz w:val="28"/>
          <w:szCs w:val="28"/>
          <w:lang w:val="uk-UA"/>
        </w:rPr>
      </w:pPr>
      <w:r w:rsidRPr="00255C50">
        <w:rPr>
          <w:rFonts w:ascii="Times New Roman" w:hAnsi="Times New Roman"/>
          <w:sz w:val="28"/>
          <w:szCs w:val="28"/>
          <w:lang w:val="uk-UA"/>
        </w:rPr>
        <w:t>оволодіння ключовими  освітніми компетентностями;</w:t>
      </w:r>
    </w:p>
    <w:p w:rsidR="00B26783" w:rsidRPr="00255C50" w:rsidRDefault="00B26783" w:rsidP="00255C50">
      <w:pPr>
        <w:numPr>
          <w:ilvl w:val="0"/>
          <w:numId w:val="9"/>
        </w:numPr>
        <w:tabs>
          <w:tab w:val="left" w:pos="360"/>
        </w:tabs>
        <w:spacing w:after="0" w:line="360" w:lineRule="auto"/>
        <w:ind w:left="426" w:hanging="284"/>
        <w:rPr>
          <w:rFonts w:ascii="Times New Roman" w:hAnsi="Times New Roman"/>
          <w:sz w:val="28"/>
          <w:szCs w:val="28"/>
          <w:lang w:val="uk-UA"/>
        </w:rPr>
      </w:pPr>
      <w:r w:rsidRPr="00255C50">
        <w:rPr>
          <w:rFonts w:ascii="Times New Roman" w:hAnsi="Times New Roman"/>
          <w:sz w:val="28"/>
          <w:szCs w:val="28"/>
          <w:lang w:val="uk-UA"/>
        </w:rPr>
        <w:t>покращення оволодіння елементарними практичними навичками у сфері мистецтва (малювання, фотографії),</w:t>
      </w:r>
      <w:r w:rsidRPr="00740351">
        <w:t xml:space="preserve"> </w:t>
      </w:r>
      <w:r w:rsidRPr="00255C50">
        <w:rPr>
          <w:rFonts w:ascii="Times New Roman" w:hAnsi="Times New Roman"/>
          <w:sz w:val="28"/>
          <w:szCs w:val="28"/>
          <w:lang w:val="uk-UA"/>
        </w:rPr>
        <w:t xml:space="preserve">інформаційних технологій та передача через мистецтво своїх думок, почуттів, емоцій; </w:t>
      </w:r>
    </w:p>
    <w:p w:rsidR="00B26783" w:rsidRDefault="00B26783" w:rsidP="00D9299C">
      <w:pPr>
        <w:numPr>
          <w:ilvl w:val="0"/>
          <w:numId w:val="9"/>
        </w:numPr>
        <w:tabs>
          <w:tab w:val="left" w:pos="360"/>
        </w:tabs>
        <w:spacing w:after="0" w:line="360" w:lineRule="auto"/>
        <w:ind w:left="426" w:hanging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реалізація творчих здібностей.</w:t>
      </w:r>
    </w:p>
    <w:p w:rsidR="00B26783" w:rsidRDefault="00B26783" w:rsidP="006709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24AB1">
        <w:rPr>
          <w:rFonts w:ascii="Times New Roman" w:hAnsi="Times New Roman"/>
          <w:sz w:val="28"/>
          <w:szCs w:val="28"/>
          <w:lang w:val="uk-UA"/>
        </w:rPr>
        <w:t>Звичайно, своїми силами ми можемо небагато, але при наявності меценатів   і співпраці з міськими органами самоврядування,  організаціями  захисту тварин та волонтерами  можна було б реалізувати  і наступні пункти,  як то:</w:t>
      </w:r>
    </w:p>
    <w:p w:rsidR="00B26783" w:rsidRDefault="00B26783" w:rsidP="0067093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55C50">
        <w:rPr>
          <w:rFonts w:ascii="Times New Roman" w:hAnsi="Times New Roman"/>
          <w:b/>
          <w:sz w:val="28"/>
          <w:szCs w:val="28"/>
          <w:lang w:val="uk-UA"/>
        </w:rPr>
        <w:t>Додаток до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перспективного </w:t>
      </w:r>
      <w:r w:rsidRPr="00255C50">
        <w:rPr>
          <w:rFonts w:ascii="Times New Roman" w:hAnsi="Times New Roman"/>
          <w:b/>
          <w:sz w:val="28"/>
          <w:szCs w:val="28"/>
          <w:lang w:val="uk-UA"/>
        </w:rPr>
        <w:t xml:space="preserve"> плану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за окремим кошторисом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"/>
        <w:gridCol w:w="9108"/>
      </w:tblGrid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063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108" w:type="dxa"/>
          </w:tcPr>
          <w:p w:rsidR="00B26783" w:rsidRPr="009E063B" w:rsidRDefault="00B26783" w:rsidP="009E06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063B">
              <w:rPr>
                <w:rFonts w:ascii="Times New Roman" w:hAnsi="Times New Roman"/>
                <w:b/>
                <w:sz w:val="28"/>
                <w:szCs w:val="28"/>
              </w:rPr>
              <w:t>Зміст роботи</w:t>
            </w:r>
          </w:p>
        </w:tc>
      </w:tr>
      <w:tr w:rsidR="00B26783" w:rsidRPr="001D3D60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108" w:type="dxa"/>
          </w:tcPr>
          <w:p w:rsidR="00B26783" w:rsidRPr="009E063B" w:rsidRDefault="00B26783" w:rsidP="00DF73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Облаштування сп</w:t>
            </w: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еціально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відведених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майданчиків</w:t>
            </w: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біля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громадських місць </w:t>
            </w: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(супермаркетів, магазинів, аптек, перукарень, банків , тощо ) для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тимчасового перебування тварин </w:t>
            </w: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(наче дитячі кімнати   у супермаркетах для дітей).</w:t>
            </w:r>
          </w:p>
        </w:tc>
      </w:tr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10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Облаштування міні майданчиків для тварин, де б вони могли отримати прихисток , їжу, воду, медичну допомогу.</w:t>
            </w:r>
          </w:p>
        </w:tc>
      </w:tr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10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Встановлення автоматів з питною водою та сухим кормом.</w:t>
            </w:r>
          </w:p>
        </w:tc>
      </w:tr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10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Встановлення автоматів з наборами для прибирання за тваринами.</w:t>
            </w:r>
          </w:p>
        </w:tc>
      </w:tr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10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Встановлення   у кожному районі міста будиночків для вуличних котів.</w:t>
            </w:r>
          </w:p>
        </w:tc>
      </w:tr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10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Підписання договорів з ветеринарними клініками щодо стерилізації та чипування безпритульних  тварин.</w:t>
            </w:r>
          </w:p>
        </w:tc>
      </w:tr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10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Створення бази обліку тварин.</w:t>
            </w:r>
          </w:p>
        </w:tc>
      </w:tr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108" w:type="dxa"/>
          </w:tcPr>
          <w:p w:rsidR="00B26783" w:rsidRPr="009E063B" w:rsidRDefault="00B26783" w:rsidP="002325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Допомога пенсіонерам, що мають домашніх тварин (продуктами харчування для тварин та вигулом ).</w:t>
            </w:r>
          </w:p>
        </w:tc>
      </w:tr>
      <w:tr w:rsidR="00B26783" w:rsidRPr="009E063B" w:rsidTr="009E063B">
        <w:tc>
          <w:tcPr>
            <w:tcW w:w="49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108" w:type="dxa"/>
          </w:tcPr>
          <w:p w:rsidR="00B26783" w:rsidRPr="009E063B" w:rsidRDefault="00B26783" w:rsidP="009E06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Створення та  реконструкція </w:t>
            </w:r>
            <w:r w:rsidRPr="009E06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спеціальних майданчиків для вигулу.</w:t>
            </w:r>
          </w:p>
        </w:tc>
      </w:tr>
    </w:tbl>
    <w:p w:rsidR="00B26783" w:rsidRPr="00624AB1" w:rsidRDefault="00B26783" w:rsidP="00C9577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A5095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C7D7A">
        <w:rPr>
          <w:rFonts w:ascii="Times New Roman" w:hAnsi="Times New Roman"/>
          <w:b/>
          <w:bCs/>
          <w:sz w:val="28"/>
          <w:szCs w:val="28"/>
          <w:lang w:val="uk-UA"/>
        </w:rPr>
        <w:t>Ресурси:</w:t>
      </w:r>
      <w:r w:rsidRPr="00375E17">
        <w:rPr>
          <w:rFonts w:ascii="Times New Roman" w:hAnsi="Times New Roman"/>
          <w:bCs/>
          <w:sz w:val="28"/>
          <w:szCs w:val="28"/>
          <w:lang w:val="uk-UA"/>
        </w:rPr>
        <w:t xml:space="preserve"> канцелярське приладдя для конкурсу малюнків; </w:t>
      </w:r>
      <w:r>
        <w:rPr>
          <w:rFonts w:ascii="Times New Roman" w:hAnsi="Times New Roman"/>
          <w:bCs/>
          <w:sz w:val="28"/>
          <w:szCs w:val="28"/>
          <w:lang w:val="uk-UA"/>
        </w:rPr>
        <w:t>друк</w:t>
      </w:r>
      <w:r w:rsidRPr="00375E17">
        <w:rPr>
          <w:rFonts w:ascii="Times New Roman" w:hAnsi="Times New Roman"/>
          <w:bCs/>
          <w:sz w:val="28"/>
          <w:szCs w:val="28"/>
          <w:lang w:val="uk-UA"/>
        </w:rPr>
        <w:t xml:space="preserve"> анкет для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учнів </w:t>
      </w:r>
      <w:r w:rsidRPr="00375E17">
        <w:rPr>
          <w:rFonts w:ascii="Times New Roman" w:hAnsi="Times New Roman"/>
          <w:bCs/>
          <w:sz w:val="28"/>
          <w:szCs w:val="28"/>
          <w:lang w:val="uk-UA"/>
        </w:rPr>
        <w:t>(папір, принтер, ксерокс);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375E17">
        <w:rPr>
          <w:rFonts w:ascii="Times New Roman" w:hAnsi="Times New Roman"/>
          <w:bCs/>
          <w:sz w:val="28"/>
          <w:szCs w:val="28"/>
          <w:lang w:val="uk-UA"/>
        </w:rPr>
        <w:t>роздруківка фото для виставки;</w:t>
      </w:r>
      <w:r w:rsidRPr="00375E17">
        <w:rPr>
          <w:rFonts w:ascii="Times New Roman" w:hAnsi="Times New Roman"/>
          <w:sz w:val="28"/>
          <w:szCs w:val="28"/>
        </w:rPr>
        <w:t> </w:t>
      </w:r>
      <w:r w:rsidRPr="00AC7D7A">
        <w:rPr>
          <w:rFonts w:ascii="Times New Roman" w:hAnsi="Times New Roman"/>
          <w:sz w:val="28"/>
          <w:szCs w:val="28"/>
          <w:lang w:val="uk-UA"/>
        </w:rPr>
        <w:t xml:space="preserve"> канцелярське приладдя для</w:t>
      </w:r>
      <w:r>
        <w:rPr>
          <w:rFonts w:ascii="Times New Roman" w:hAnsi="Times New Roman"/>
          <w:sz w:val="28"/>
          <w:szCs w:val="28"/>
          <w:lang w:val="uk-UA"/>
        </w:rPr>
        <w:t xml:space="preserve"> членів </w:t>
      </w:r>
      <w:r w:rsidRPr="00375E17">
        <w:rPr>
          <w:rFonts w:ascii="Times New Roman" w:hAnsi="Times New Roman"/>
          <w:sz w:val="28"/>
          <w:szCs w:val="28"/>
          <w:lang w:val="uk-UA"/>
        </w:rPr>
        <w:t>журі</w:t>
      </w:r>
      <w:r>
        <w:rPr>
          <w:rFonts w:ascii="Times New Roman" w:hAnsi="Times New Roman"/>
          <w:sz w:val="28"/>
          <w:szCs w:val="28"/>
          <w:lang w:val="uk-UA"/>
        </w:rPr>
        <w:t xml:space="preserve">  та для виготовлення валентинок</w:t>
      </w:r>
      <w:r w:rsidRPr="00AC7D7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; технічне забезпечення для створення мультимедійних презентацій та відео-роликів (комп'ютер/ноутбук , відповідне програмне забезпечення   та доступ до мережі Інтернет)</w:t>
      </w:r>
    </w:p>
    <w:p w:rsidR="00B26783" w:rsidRPr="00C9577F" w:rsidRDefault="00B26783" w:rsidP="00A5095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6709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75E17">
        <w:rPr>
          <w:rFonts w:ascii="Times New Roman" w:hAnsi="Times New Roman"/>
          <w:b/>
          <w:sz w:val="28"/>
          <w:szCs w:val="28"/>
        </w:rPr>
        <w:t xml:space="preserve">Матеріальне забезпечення проекту: </w:t>
      </w:r>
      <w:r w:rsidRPr="00375E17">
        <w:rPr>
          <w:rFonts w:ascii="Times New Roman" w:hAnsi="Times New Roman"/>
          <w:sz w:val="28"/>
          <w:szCs w:val="28"/>
          <w:lang w:val="uk-UA"/>
        </w:rPr>
        <w:t>р</w:t>
      </w:r>
      <w:r w:rsidRPr="00375E17">
        <w:rPr>
          <w:rFonts w:ascii="Times New Roman" w:hAnsi="Times New Roman"/>
          <w:sz w:val="28"/>
          <w:szCs w:val="28"/>
        </w:rPr>
        <w:t>еалізаці</w:t>
      </w:r>
      <w:r w:rsidRPr="00375E17">
        <w:rPr>
          <w:rFonts w:ascii="Times New Roman" w:hAnsi="Times New Roman"/>
          <w:sz w:val="28"/>
          <w:szCs w:val="28"/>
          <w:lang w:val="uk-UA"/>
        </w:rPr>
        <w:t>я</w:t>
      </w:r>
      <w:r w:rsidRPr="00375E17">
        <w:rPr>
          <w:rFonts w:ascii="Times New Roman" w:hAnsi="Times New Roman"/>
          <w:sz w:val="28"/>
          <w:szCs w:val="28"/>
        </w:rPr>
        <w:t xml:space="preserve"> проекту</w:t>
      </w:r>
      <w:r>
        <w:rPr>
          <w:rFonts w:ascii="Times New Roman" w:hAnsi="Times New Roman"/>
          <w:sz w:val="28"/>
          <w:szCs w:val="28"/>
          <w:lang w:val="uk-UA"/>
        </w:rPr>
        <w:t xml:space="preserve"> за власний</w:t>
      </w:r>
      <w:r w:rsidRPr="00375E17">
        <w:rPr>
          <w:rFonts w:ascii="Times New Roman" w:hAnsi="Times New Roman"/>
          <w:sz w:val="28"/>
          <w:szCs w:val="28"/>
          <w:lang w:val="uk-UA"/>
        </w:rPr>
        <w:t xml:space="preserve"> кошт</w:t>
      </w:r>
      <w:r>
        <w:rPr>
          <w:rFonts w:ascii="Times New Roman" w:hAnsi="Times New Roman"/>
          <w:sz w:val="28"/>
          <w:szCs w:val="28"/>
          <w:lang w:val="uk-UA"/>
        </w:rPr>
        <w:t xml:space="preserve"> та   залучення благодійних внесків меценатів (за можливої перспективи). </w:t>
      </w:r>
    </w:p>
    <w:p w:rsidR="00B26783" w:rsidRDefault="00B26783" w:rsidP="006709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0671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Звичайно ми розуміємо, що протягом півроку, року проблему безпритульних тварин ми нажаль  не вирішимо! Ми можемо лише мріяти, щоб на вулицях нашого міста  стало якомога менше  безпритульних тварин, щоб   у кожної  з них з'явилась домівка  і любляча родина. </w:t>
      </w:r>
    </w:p>
    <w:p w:rsidR="00B26783" w:rsidRDefault="00B26783" w:rsidP="000671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Але наша основна мета виховати покоління людей, які будуть гуманно ставитися до тварин. Змінити  ставлення людей до тварин уцілому. І досягти цього на нашу думку можна почавши з себе. Саме своїм прикладом ми хочемо показати , що людина мусить бути відповідальною за свої вчинки змалечку.</w:t>
      </w:r>
      <w:r w:rsidRPr="002425E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І нагадати на прикладі Хатіко, що тварини розумні, ласкаві, дуже чуйні, розуміючі, віддані. І  багатьом людям є   чому  в них повчитися ! Люди замисліться!!! </w:t>
      </w:r>
    </w:p>
    <w:p w:rsidR="00B26783" w:rsidRDefault="00B26783" w:rsidP="000671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425E7">
        <w:rPr>
          <w:rFonts w:ascii="Times New Roman" w:hAnsi="Times New Roman"/>
          <w:sz w:val="28"/>
          <w:szCs w:val="28"/>
          <w:lang w:val="uk-UA"/>
        </w:rPr>
        <w:t xml:space="preserve">Велич і моральний прогрес нації можна виміряти тим, як ця нація відноситься до тварин. </w:t>
      </w:r>
    </w:p>
    <w:p w:rsidR="00B26783" w:rsidRPr="002425E7" w:rsidRDefault="00B26783" w:rsidP="000671FC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2425E7">
        <w:rPr>
          <w:rFonts w:ascii="Times New Roman" w:hAnsi="Times New Roman"/>
          <w:i/>
          <w:sz w:val="28"/>
          <w:szCs w:val="28"/>
          <w:lang w:val="uk-UA"/>
        </w:rPr>
        <w:t>Махатма Ганді</w:t>
      </w:r>
    </w:p>
    <w:p w:rsidR="00B26783" w:rsidRDefault="00B26783" w:rsidP="00AE4E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6783" w:rsidRPr="00C9577F" w:rsidRDefault="00B26783" w:rsidP="00C9577F">
      <w:pPr>
        <w:spacing w:after="0" w:line="360" w:lineRule="auto"/>
        <w:ind w:firstLine="709"/>
        <w:jc w:val="center"/>
        <w:rPr>
          <w:rFonts w:ascii="Times New Roman" w:hAnsi="Times New Roman"/>
          <w:sz w:val="96"/>
          <w:szCs w:val="96"/>
          <w:lang w:val="uk-UA"/>
        </w:rPr>
      </w:pPr>
      <w:r w:rsidRPr="00C9577F">
        <w:rPr>
          <w:rFonts w:ascii="Times New Roman" w:hAnsi="Times New Roman"/>
          <w:sz w:val="96"/>
          <w:szCs w:val="96"/>
          <w:lang w:val="uk-UA"/>
        </w:rPr>
        <w:t>ДОДАТКИ</w:t>
      </w: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144"/>
          <w:szCs w:val="144"/>
          <w:lang w:val="uk-UA"/>
        </w:rPr>
      </w:pP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144"/>
          <w:szCs w:val="144"/>
          <w:lang w:val="uk-UA"/>
        </w:rPr>
      </w:pPr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28" type="#_x0000_t75" style="width:5in;height:165.75pt">
            <v:imagedata r:id="rId11" o:title=""/>
          </v:shape>
        </w:pict>
      </w:r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29" type="#_x0000_t75" style="width:180pt;height:240pt">
            <v:imagedata r:id="rId12" o:title=""/>
          </v:shape>
        </w:pict>
      </w:r>
      <w:r w:rsidRPr="0034768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0" type="#_x0000_t75" style="width:186.75pt;height:252pt;mso-position-horizontal-relative:char;mso-position-vertical-relative:line">
            <v:imagedata r:id="rId13" o:title=""/>
          </v:shape>
        </w:pict>
      </w:r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1" type="#_x0000_t75" style="width:372pt;height:209.25pt">
            <v:imagedata r:id="rId14" o:title=""/>
          </v:shape>
        </w:pict>
      </w:r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2" type="#_x0000_t75" style="width:180pt;height:240pt">
            <v:imagedata r:id="rId15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3" type="#_x0000_t75" style="width:153.75pt;height:235.5pt;mso-position-horizontal-relative:char;mso-position-vertical-relative:line">
            <v:imagedata r:id="rId16" o:title="" croptop="7441f" cropbottom="8468f" cropleft="14910f"/>
          </v:shape>
        </w:pict>
      </w:r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4" type="#_x0000_t75" style="width:180pt;height:240pt">
            <v:imagedata r:id="rId17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5" type="#_x0000_t75" style="width:184.5pt;height:248.25pt;mso-position-horizontal-relative:char;mso-position-vertical-relative:line">
            <v:imagedata r:id="rId18" o:title=""/>
          </v:shape>
        </w:pict>
      </w:r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6" type="#_x0000_t75" style="width:3in;height:194.25pt">
            <v:imagedata r:id="rId19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7" type="#_x0000_t75" style="width:211.5pt;height:159pt;mso-position-horizontal-relative:char;mso-position-vertical-relative:line">
            <v:imagedata r:id="rId20" o:title=""/>
          </v:shape>
        </w:pict>
      </w:r>
    </w:p>
    <w:p w:rsidR="00B26783" w:rsidRPr="00347684" w:rsidRDefault="00B26783" w:rsidP="003268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8" type="#_x0000_t75" style="width:161.25pt;height:3in">
            <v:imagedata r:id="rId21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39" type="#_x0000_t75" style="width:165.75pt;height:221.25pt;mso-position-horizontal-relative:char;mso-position-vertical-relative:line">
            <v:imagedata r:id="rId22" o:title=""/>
          </v:shape>
        </w:pict>
      </w:r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0" type="#_x0000_t75" style="width:170.25pt;height:228pt">
            <v:imagedata r:id="rId23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1" type="#_x0000_t75" style="width:173.25pt;height:229.5pt;mso-position-horizontal-relative:char;mso-position-vertical-relative:line">
            <v:imagedata r:id="rId24" o:title=""/>
          </v:shape>
        </w:pict>
      </w:r>
    </w:p>
    <w:p w:rsidR="00B26783" w:rsidRPr="00347684" w:rsidRDefault="00B26783" w:rsidP="00624A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2" type="#_x0000_t75" style="width:2in;height:221.25pt">
            <v:imagedata r:id="rId25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3" type="#_x0000_t75" style="width:162pt;height:3in">
            <v:imagedata r:id="rId26" o:title=""/>
          </v:shape>
        </w:pict>
      </w: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4" type="#_x0000_t75" style="width:171pt;height:228pt">
            <v:imagedata r:id="rId27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5" type="#_x0000_t75" style="width:171.75pt;height:228.75pt;mso-position-horizontal-relative:char;mso-position-vertical-relative:line">
            <v:imagedata r:id="rId28" o:title=""/>
          </v:shape>
        </w:pict>
      </w:r>
    </w:p>
    <w:p w:rsidR="00B26783" w:rsidRDefault="00B26783" w:rsidP="00624A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6" type="#_x0000_t75" style="width:189pt;height:232.5pt">
            <v:imagedata r:id="rId29" o:title="" cropbottom="4918f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7" type="#_x0000_t75" style="width:194.25pt;height:236.25pt;mso-position-horizontal-relative:char;mso-position-vertical-relative:line">
            <v:imagedata r:id="rId30" o:title=""/>
          </v:shape>
        </w:pict>
      </w:r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8" type="#_x0000_t75" style="width:170.25pt;height:228pt">
            <v:imagedata r:id="rId31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6A4692">
        <w:rPr>
          <w:rFonts w:ascii="Times New Roman" w:hAnsi="Times New Roman"/>
          <w:sz w:val="28"/>
          <w:szCs w:val="28"/>
          <w:lang w:val="uk-UA"/>
        </w:rPr>
        <w:pict>
          <v:shape id="_x0000_i1049" type="#_x0000_t75" style="width:170.25pt;height:228pt">
            <v:imagedata r:id="rId32" o:title=""/>
          </v:shape>
        </w:pict>
      </w: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Корисні посилання:</w:t>
      </w:r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hyperlink r:id="rId33" w:history="1">
        <w:r w:rsidRPr="003A2D1B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https://animals.kharkov.ua/uk/rozdil-saytu/kp-centr-obrashcheniya-s- zhivotnymi</w:t>
        </w:r>
      </w:hyperlink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hyperlink r:id="rId34" w:history="1">
        <w:r w:rsidRPr="00FD739F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https://animals-city.org/</w:t>
        </w:r>
      </w:hyperlink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hyperlink r:id="rId35" w:history="1">
        <w:r w:rsidRPr="009D16AA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https://sites.google.com/site/zviriukraieni/tvarini-aki-potrebuut-dopomogi</w:t>
        </w:r>
      </w:hyperlink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hyperlink r:id="rId36" w:anchor="Text" w:history="1">
        <w:r w:rsidRPr="009D16AA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https://zakon.rada.gov.ua/laws/show/3447-15#Text</w:t>
        </w:r>
      </w:hyperlink>
    </w:p>
    <w:p w:rsidR="00B26783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hyperlink r:id="rId37" w:history="1">
        <w:r w:rsidRPr="003A2D1B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https://www.facebook.com/groups/227961267570178/?multi_permalinks=1364459217253705</w:t>
        </w:r>
      </w:hyperlink>
    </w:p>
    <w:p w:rsidR="00B26783" w:rsidRPr="00347684" w:rsidRDefault="00B26783" w:rsidP="00F12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B26783" w:rsidRPr="00347684" w:rsidSect="00D0268A">
      <w:footerReference w:type="even" r:id="rId38"/>
      <w:footerReference w:type="default" r:id="rId39"/>
      <w:pgSz w:w="11906" w:h="16838"/>
      <w:pgMar w:top="1134" w:right="566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783" w:rsidRDefault="00B26783" w:rsidP="0093120B">
      <w:pPr>
        <w:spacing w:after="0" w:line="240" w:lineRule="auto"/>
      </w:pPr>
      <w:r>
        <w:separator/>
      </w:r>
    </w:p>
  </w:endnote>
  <w:endnote w:type="continuationSeparator" w:id="0">
    <w:p w:rsidR="00B26783" w:rsidRDefault="00B26783" w:rsidP="00931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783" w:rsidRDefault="00B26783" w:rsidP="007D49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26783" w:rsidRDefault="00B26783" w:rsidP="007D497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783" w:rsidRDefault="00B26783">
    <w:pPr>
      <w:pStyle w:val="Footer"/>
      <w:jc w:val="center"/>
    </w:pPr>
    <w:fldSimple w:instr=" PAGE   \* MERGEFORMAT ">
      <w:r>
        <w:rPr>
          <w:noProof/>
        </w:rPr>
        <w:t>6</w:t>
      </w:r>
    </w:fldSimple>
  </w:p>
  <w:p w:rsidR="00B26783" w:rsidRDefault="00B26783" w:rsidP="007D497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783" w:rsidRDefault="00B26783" w:rsidP="0093120B">
      <w:pPr>
        <w:spacing w:after="0" w:line="240" w:lineRule="auto"/>
      </w:pPr>
      <w:r>
        <w:separator/>
      </w:r>
    </w:p>
  </w:footnote>
  <w:footnote w:type="continuationSeparator" w:id="0">
    <w:p w:rsidR="00B26783" w:rsidRDefault="00B26783" w:rsidP="009312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2AD5"/>
    <w:multiLevelType w:val="multilevel"/>
    <w:tmpl w:val="E998F0E2"/>
    <w:lvl w:ilvl="0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B10E39"/>
    <w:multiLevelType w:val="hybridMultilevel"/>
    <w:tmpl w:val="C9EE2B9E"/>
    <w:lvl w:ilvl="0" w:tplc="B6C2E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BCE762A"/>
    <w:multiLevelType w:val="hybridMultilevel"/>
    <w:tmpl w:val="9E082F5C"/>
    <w:lvl w:ilvl="0" w:tplc="1BA63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1EE80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BF04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F74C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6BA3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0AAB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B228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178B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8E4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2DBC3293"/>
    <w:multiLevelType w:val="hybridMultilevel"/>
    <w:tmpl w:val="CF38411E"/>
    <w:lvl w:ilvl="0" w:tplc="835CE8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7C65F7"/>
    <w:multiLevelType w:val="hybridMultilevel"/>
    <w:tmpl w:val="268069B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66B3C"/>
    <w:multiLevelType w:val="hybridMultilevel"/>
    <w:tmpl w:val="0A12B9D0"/>
    <w:lvl w:ilvl="0" w:tplc="D68C327C">
      <w:numFmt w:val="bullet"/>
      <w:lvlText w:val="-"/>
      <w:lvlJc w:val="left"/>
      <w:pPr>
        <w:tabs>
          <w:tab w:val="num" w:pos="885"/>
        </w:tabs>
        <w:ind w:left="885" w:hanging="52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786A9F"/>
    <w:multiLevelType w:val="multilevel"/>
    <w:tmpl w:val="5B2C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0430F"/>
    <w:multiLevelType w:val="multilevel"/>
    <w:tmpl w:val="BC64F6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31145C"/>
    <w:multiLevelType w:val="multilevel"/>
    <w:tmpl w:val="60726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EC70069"/>
    <w:multiLevelType w:val="hybridMultilevel"/>
    <w:tmpl w:val="E3ACC0CE"/>
    <w:lvl w:ilvl="0" w:tplc="3ED023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9151FB"/>
    <w:multiLevelType w:val="hybridMultilevel"/>
    <w:tmpl w:val="198674D0"/>
    <w:lvl w:ilvl="0" w:tplc="3118C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E3A89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9040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C406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0860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8A8E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832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2DAE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A6C9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>
    <w:nsid w:val="61CE61C3"/>
    <w:multiLevelType w:val="multilevel"/>
    <w:tmpl w:val="A09E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8F7766"/>
    <w:multiLevelType w:val="multilevel"/>
    <w:tmpl w:val="AE3A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537FB8"/>
    <w:multiLevelType w:val="hybridMultilevel"/>
    <w:tmpl w:val="871CC024"/>
    <w:lvl w:ilvl="0" w:tplc="282450B4">
      <w:start w:val="199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75E657FE"/>
    <w:multiLevelType w:val="multilevel"/>
    <w:tmpl w:val="DD90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1419D0"/>
    <w:multiLevelType w:val="multilevel"/>
    <w:tmpl w:val="DCEA8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1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9"/>
  </w:num>
  <w:num w:numId="10">
    <w:abstractNumId w:val="3"/>
  </w:num>
  <w:num w:numId="11">
    <w:abstractNumId w:val="14"/>
  </w:num>
  <w:num w:numId="12">
    <w:abstractNumId w:val="6"/>
  </w:num>
  <w:num w:numId="13">
    <w:abstractNumId w:val="15"/>
  </w:num>
  <w:num w:numId="14">
    <w:abstractNumId w:val="11"/>
  </w:num>
  <w:num w:numId="15">
    <w:abstractNumId w:val="5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6DFF"/>
    <w:rsid w:val="00007D9A"/>
    <w:rsid w:val="00031C82"/>
    <w:rsid w:val="00061E1C"/>
    <w:rsid w:val="000671FC"/>
    <w:rsid w:val="00076009"/>
    <w:rsid w:val="000A2708"/>
    <w:rsid w:val="000B046F"/>
    <w:rsid w:val="000C7C64"/>
    <w:rsid w:val="0012054E"/>
    <w:rsid w:val="00150960"/>
    <w:rsid w:val="001552BA"/>
    <w:rsid w:val="00165F36"/>
    <w:rsid w:val="00187D96"/>
    <w:rsid w:val="001B5E0B"/>
    <w:rsid w:val="001C5341"/>
    <w:rsid w:val="001C7B91"/>
    <w:rsid w:val="001D162B"/>
    <w:rsid w:val="001D3D60"/>
    <w:rsid w:val="0021190A"/>
    <w:rsid w:val="00220F8F"/>
    <w:rsid w:val="00230694"/>
    <w:rsid w:val="0023256C"/>
    <w:rsid w:val="002425E7"/>
    <w:rsid w:val="00251523"/>
    <w:rsid w:val="00255C50"/>
    <w:rsid w:val="002D52C2"/>
    <w:rsid w:val="002E4757"/>
    <w:rsid w:val="00326866"/>
    <w:rsid w:val="003307FC"/>
    <w:rsid w:val="00334644"/>
    <w:rsid w:val="00347684"/>
    <w:rsid w:val="00365AF7"/>
    <w:rsid w:val="00375E17"/>
    <w:rsid w:val="003844A2"/>
    <w:rsid w:val="003A2D1B"/>
    <w:rsid w:val="003A6740"/>
    <w:rsid w:val="003C19E4"/>
    <w:rsid w:val="003C30EB"/>
    <w:rsid w:val="003D1892"/>
    <w:rsid w:val="003F23FC"/>
    <w:rsid w:val="00400321"/>
    <w:rsid w:val="00401585"/>
    <w:rsid w:val="00405ED6"/>
    <w:rsid w:val="00414D8F"/>
    <w:rsid w:val="00421833"/>
    <w:rsid w:val="0042303D"/>
    <w:rsid w:val="00427B6A"/>
    <w:rsid w:val="00444D18"/>
    <w:rsid w:val="00466050"/>
    <w:rsid w:val="004A0D11"/>
    <w:rsid w:val="004B555C"/>
    <w:rsid w:val="004D2ACB"/>
    <w:rsid w:val="004D65B3"/>
    <w:rsid w:val="004E3413"/>
    <w:rsid w:val="004F41A1"/>
    <w:rsid w:val="005231BE"/>
    <w:rsid w:val="00524946"/>
    <w:rsid w:val="00556454"/>
    <w:rsid w:val="00565780"/>
    <w:rsid w:val="00576827"/>
    <w:rsid w:val="00582609"/>
    <w:rsid w:val="005C13A1"/>
    <w:rsid w:val="005C6DFF"/>
    <w:rsid w:val="005D4FE2"/>
    <w:rsid w:val="005D7AFE"/>
    <w:rsid w:val="00624AB1"/>
    <w:rsid w:val="00633D26"/>
    <w:rsid w:val="006429C2"/>
    <w:rsid w:val="00643ECA"/>
    <w:rsid w:val="0065277B"/>
    <w:rsid w:val="00670935"/>
    <w:rsid w:val="00692195"/>
    <w:rsid w:val="006A4692"/>
    <w:rsid w:val="006B53DB"/>
    <w:rsid w:val="006D1E7B"/>
    <w:rsid w:val="00704AAC"/>
    <w:rsid w:val="00740351"/>
    <w:rsid w:val="00756837"/>
    <w:rsid w:val="00757D4D"/>
    <w:rsid w:val="00784AF5"/>
    <w:rsid w:val="007A131A"/>
    <w:rsid w:val="007A361C"/>
    <w:rsid w:val="007D38F9"/>
    <w:rsid w:val="007D3BFA"/>
    <w:rsid w:val="007D4979"/>
    <w:rsid w:val="008020B8"/>
    <w:rsid w:val="008209F0"/>
    <w:rsid w:val="0083312F"/>
    <w:rsid w:val="00847113"/>
    <w:rsid w:val="00856C5C"/>
    <w:rsid w:val="008574C4"/>
    <w:rsid w:val="00861718"/>
    <w:rsid w:val="0086449E"/>
    <w:rsid w:val="00885821"/>
    <w:rsid w:val="00894D19"/>
    <w:rsid w:val="008A054D"/>
    <w:rsid w:val="008D43F1"/>
    <w:rsid w:val="008F308B"/>
    <w:rsid w:val="0091430A"/>
    <w:rsid w:val="0093120B"/>
    <w:rsid w:val="0094634E"/>
    <w:rsid w:val="00946E6B"/>
    <w:rsid w:val="00960E26"/>
    <w:rsid w:val="00995271"/>
    <w:rsid w:val="009A0F84"/>
    <w:rsid w:val="009A155D"/>
    <w:rsid w:val="009B6744"/>
    <w:rsid w:val="009D03FE"/>
    <w:rsid w:val="009D16AA"/>
    <w:rsid w:val="009D57F1"/>
    <w:rsid w:val="009E063B"/>
    <w:rsid w:val="009E0E01"/>
    <w:rsid w:val="009F2D8D"/>
    <w:rsid w:val="00A175B4"/>
    <w:rsid w:val="00A5095B"/>
    <w:rsid w:val="00A85135"/>
    <w:rsid w:val="00AB3814"/>
    <w:rsid w:val="00AB6C9B"/>
    <w:rsid w:val="00AC0F07"/>
    <w:rsid w:val="00AC7D7A"/>
    <w:rsid w:val="00AD483C"/>
    <w:rsid w:val="00AE1E8F"/>
    <w:rsid w:val="00AE4EC3"/>
    <w:rsid w:val="00AF57B4"/>
    <w:rsid w:val="00B1087D"/>
    <w:rsid w:val="00B1715F"/>
    <w:rsid w:val="00B21CF4"/>
    <w:rsid w:val="00B26783"/>
    <w:rsid w:val="00B418C5"/>
    <w:rsid w:val="00B446D2"/>
    <w:rsid w:val="00B65E24"/>
    <w:rsid w:val="00BA3D87"/>
    <w:rsid w:val="00BB6648"/>
    <w:rsid w:val="00BD2BCD"/>
    <w:rsid w:val="00C22B75"/>
    <w:rsid w:val="00C248A1"/>
    <w:rsid w:val="00C53BE3"/>
    <w:rsid w:val="00C62ABE"/>
    <w:rsid w:val="00C90313"/>
    <w:rsid w:val="00C90C53"/>
    <w:rsid w:val="00C94399"/>
    <w:rsid w:val="00C9577F"/>
    <w:rsid w:val="00CA6A80"/>
    <w:rsid w:val="00CB39AA"/>
    <w:rsid w:val="00CB50EE"/>
    <w:rsid w:val="00CD0701"/>
    <w:rsid w:val="00CD59EB"/>
    <w:rsid w:val="00CE4305"/>
    <w:rsid w:val="00CF5619"/>
    <w:rsid w:val="00CF5C16"/>
    <w:rsid w:val="00D00F51"/>
    <w:rsid w:val="00D0268A"/>
    <w:rsid w:val="00D117FD"/>
    <w:rsid w:val="00D11EB9"/>
    <w:rsid w:val="00D20954"/>
    <w:rsid w:val="00D240B9"/>
    <w:rsid w:val="00D31168"/>
    <w:rsid w:val="00D37435"/>
    <w:rsid w:val="00D4088D"/>
    <w:rsid w:val="00D63F47"/>
    <w:rsid w:val="00D64C17"/>
    <w:rsid w:val="00D75376"/>
    <w:rsid w:val="00D9299C"/>
    <w:rsid w:val="00DA4573"/>
    <w:rsid w:val="00DB7FEB"/>
    <w:rsid w:val="00DC0EC5"/>
    <w:rsid w:val="00DE70C6"/>
    <w:rsid w:val="00DF73E4"/>
    <w:rsid w:val="00E00191"/>
    <w:rsid w:val="00E07E2F"/>
    <w:rsid w:val="00E16712"/>
    <w:rsid w:val="00E337E6"/>
    <w:rsid w:val="00E36AAF"/>
    <w:rsid w:val="00E76E7B"/>
    <w:rsid w:val="00EA45C9"/>
    <w:rsid w:val="00ED0AD8"/>
    <w:rsid w:val="00EF1C09"/>
    <w:rsid w:val="00EF3CC0"/>
    <w:rsid w:val="00EF4149"/>
    <w:rsid w:val="00F12CEB"/>
    <w:rsid w:val="00F20AFE"/>
    <w:rsid w:val="00F2656D"/>
    <w:rsid w:val="00F40C90"/>
    <w:rsid w:val="00F67953"/>
    <w:rsid w:val="00FA48F9"/>
    <w:rsid w:val="00FB777A"/>
    <w:rsid w:val="00FC2BE9"/>
    <w:rsid w:val="00FD5B9E"/>
    <w:rsid w:val="00FD7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1C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C6DF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val="uk-U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C6DFF"/>
    <w:rPr>
      <w:rFonts w:ascii="Times New Roman" w:hAnsi="Times New Roman"/>
      <w:sz w:val="24"/>
      <w:lang w:val="uk-UA" w:eastAsia="ru-RU"/>
    </w:rPr>
  </w:style>
  <w:style w:type="character" w:styleId="PageNumber">
    <w:name w:val="page number"/>
    <w:basedOn w:val="DefaultParagraphFont"/>
    <w:uiPriority w:val="99"/>
    <w:rsid w:val="005C6DFF"/>
    <w:rPr>
      <w:rFonts w:cs="Times New Roman"/>
    </w:rPr>
  </w:style>
  <w:style w:type="paragraph" w:styleId="ListParagraph">
    <w:name w:val="List Paragraph"/>
    <w:basedOn w:val="Normal"/>
    <w:uiPriority w:val="99"/>
    <w:qFormat/>
    <w:rsid w:val="005C6DFF"/>
    <w:pPr>
      <w:ind w:left="720"/>
      <w:contextualSpacing/>
    </w:pPr>
    <w:rPr>
      <w:rFonts w:eastAsia="Calibri"/>
      <w:lang w:eastAsia="en-US"/>
    </w:rPr>
  </w:style>
  <w:style w:type="paragraph" w:styleId="NormalWeb">
    <w:name w:val="Normal (Web)"/>
    <w:basedOn w:val="Normal"/>
    <w:uiPriority w:val="99"/>
    <w:rsid w:val="005C6DFF"/>
    <w:pPr>
      <w:spacing w:after="0" w:line="240" w:lineRule="auto"/>
    </w:pPr>
    <w:rPr>
      <w:rFonts w:ascii="Verdana" w:hAnsi="Verdana"/>
      <w:sz w:val="21"/>
      <w:szCs w:val="21"/>
    </w:rPr>
  </w:style>
  <w:style w:type="paragraph" w:customStyle="1" w:styleId="c7">
    <w:name w:val="c7"/>
    <w:basedOn w:val="Normal"/>
    <w:uiPriority w:val="99"/>
    <w:rsid w:val="005C6D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5C6DFF"/>
  </w:style>
  <w:style w:type="paragraph" w:customStyle="1" w:styleId="c2">
    <w:name w:val="c2"/>
    <w:basedOn w:val="Normal"/>
    <w:uiPriority w:val="99"/>
    <w:rsid w:val="005C6D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5C6DFF"/>
  </w:style>
  <w:style w:type="character" w:styleId="Strong">
    <w:name w:val="Strong"/>
    <w:basedOn w:val="DefaultParagraphFont"/>
    <w:uiPriority w:val="99"/>
    <w:qFormat/>
    <w:rsid w:val="00D20954"/>
    <w:rPr>
      <w:rFonts w:cs="Times New Roman"/>
      <w:b/>
    </w:rPr>
  </w:style>
  <w:style w:type="character" w:styleId="Hyperlink">
    <w:name w:val="Hyperlink"/>
    <w:basedOn w:val="DefaultParagraphFont"/>
    <w:uiPriority w:val="99"/>
    <w:semiHidden/>
    <w:rsid w:val="00CF5619"/>
    <w:rPr>
      <w:rFonts w:cs="Times New Roman"/>
      <w:color w:val="0000FF"/>
      <w:u w:val="none"/>
      <w:effect w:val="none"/>
    </w:rPr>
  </w:style>
  <w:style w:type="table" w:styleId="TableGrid">
    <w:name w:val="Table Grid"/>
    <w:basedOn w:val="TableNormal"/>
    <w:uiPriority w:val="99"/>
    <w:rsid w:val="0058260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4D65B3"/>
  </w:style>
  <w:style w:type="paragraph" w:styleId="Header">
    <w:name w:val="header"/>
    <w:basedOn w:val="Normal"/>
    <w:link w:val="HeaderChar"/>
    <w:uiPriority w:val="99"/>
    <w:semiHidden/>
    <w:rsid w:val="00D0268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268A"/>
    <w:rPr>
      <w:rFonts w:eastAsia="Times New Roman"/>
      <w:sz w:val="22"/>
    </w:rPr>
  </w:style>
  <w:style w:type="character" w:styleId="FollowedHyperlink">
    <w:name w:val="FollowedHyperlink"/>
    <w:basedOn w:val="DefaultParagraphFont"/>
    <w:uiPriority w:val="99"/>
    <w:semiHidden/>
    <w:rsid w:val="0023256C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31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animals-city.org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animals.kharkov.ua/uk/rozdil-saytu/kp-centr-obrashcheniya-s-%20zhivotnymi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https://www.facebook.com/groups/227961267570178/?multi_permalinks=1364459217253705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s://zakon.rada.gov.ua/laws/show/3447-15" TargetMode="External"/><Relationship Id="rId10" Type="http://schemas.openxmlformats.org/officeDocument/2006/relationships/hyperlink" Target="https://mbox2.i.ua/compose/1095833722/?cto=ECQlihbu8nhpY3qYyZdelp%2FbTGqWf5C7q4HNosSN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sites.google.com/site/zviriukraieni/tvarini-aki-potrebuut-dopomog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16</Pages>
  <Words>1964</Words>
  <Characters>11196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Харківська спеціалізована школа І-ІІІ ступенів № 66</dc:title>
  <dc:subject/>
  <dc:creator>User</dc:creator>
  <cp:keywords/>
  <dc:description/>
  <cp:lastModifiedBy>Nina</cp:lastModifiedBy>
  <cp:revision>2</cp:revision>
  <cp:lastPrinted>2014-03-15T11:52:00Z</cp:lastPrinted>
  <dcterms:created xsi:type="dcterms:W3CDTF">2021-04-01T09:07:00Z</dcterms:created>
  <dcterms:modified xsi:type="dcterms:W3CDTF">2021-04-01T09:07:00Z</dcterms:modified>
</cp:coreProperties>
</file>